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0C3A0" w14:textId="29DEC257" w:rsidR="004E644B" w:rsidRDefault="000B1513"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61E39BB" wp14:editId="069FE2D1">
                <wp:simplePos x="0" y="0"/>
                <wp:positionH relativeFrom="column">
                  <wp:posOffset>1691640</wp:posOffset>
                </wp:positionH>
                <wp:positionV relativeFrom="paragraph">
                  <wp:posOffset>60960</wp:posOffset>
                </wp:positionV>
                <wp:extent cx="1501140" cy="932815"/>
                <wp:effectExtent l="0" t="0" r="3810" b="635"/>
                <wp:wrapNone/>
                <wp:docPr id="16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DB8608" w14:textId="1772C7CE" w:rsidR="004F78BA" w:rsidRDefault="00BA0068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4 Bed, 1 Bath</w:t>
                            </w:r>
                          </w:p>
                          <w:p w14:paraId="607F29F7" w14:textId="40287F27" w:rsidR="000B1513" w:rsidRDefault="000B1513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Tenant’s Pay Utilities</w:t>
                            </w:r>
                          </w:p>
                          <w:p w14:paraId="16B18DA4" w14:textId="3ECD2E8A" w:rsidR="004F78BA" w:rsidRDefault="00BA0068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Unit</w:t>
                            </w:r>
                          </w:p>
                          <w:p w14:paraId="349390EA" w14:textId="182F0676" w:rsidR="004F78BA" w:rsidRDefault="00BA0068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Across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</w:p>
                          <w:p w14:paraId="1C2B2DA9" w14:textId="0F0CCBA9" w:rsidR="004F78BA" w:rsidRDefault="00BA0068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E39BB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3.2pt;margin-top:4.8pt;width:118.2pt;height:73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" filled="f" fillcolor="#fffffe" stroked="f" strokecolor="#212120" insetpen="t">
                <v:textbox inset="2.88pt,2.88pt,2.88pt,2.88pt">
                  <w:txbxContent>
                    <w:p w14:paraId="0EDB8608" w14:textId="1772C7CE" w:rsidR="004F78BA" w:rsidRDefault="00BA0068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4 Bed, 1 Bath</w:t>
                      </w:r>
                    </w:p>
                    <w:p w14:paraId="607F29F7" w14:textId="40287F27" w:rsidR="000B1513" w:rsidRDefault="000B1513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Tenant’s Pay Utilities</w:t>
                      </w:r>
                    </w:p>
                    <w:p w14:paraId="16B18DA4" w14:textId="3ECD2E8A" w:rsidR="004F78BA" w:rsidRDefault="00BA0068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Unit</w:t>
                      </w:r>
                    </w:p>
                    <w:p w14:paraId="349390EA" w14:textId="182F0676" w:rsidR="004F78BA" w:rsidRDefault="00BA0068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Across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From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</w:p>
                    <w:p w14:paraId="1C2B2DA9" w14:textId="0F0CCBA9" w:rsidR="004F78BA" w:rsidRDefault="00BA0068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 2021</w:t>
                      </w:r>
                    </w:p>
                  </w:txbxContent>
                </v:textbox>
              </v:shape>
            </w:pict>
          </mc:Fallback>
        </mc:AlternateContent>
      </w:r>
      <w:r w:rsidR="00C84DF9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26DE718" wp14:editId="244AB49E">
                <wp:simplePos x="0" y="0"/>
                <wp:positionH relativeFrom="column">
                  <wp:posOffset>5394960</wp:posOffset>
                </wp:positionH>
                <wp:positionV relativeFrom="paragraph">
                  <wp:posOffset>53340</wp:posOffset>
                </wp:positionV>
                <wp:extent cx="1485900" cy="1082040"/>
                <wp:effectExtent l="0" t="0" r="0" b="3810"/>
                <wp:wrapNone/>
                <wp:docPr id="60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16D17" w14:textId="00BA7C58" w:rsidR="00FF34C7" w:rsidRDefault="00C84DF9" w:rsidP="00FF34C7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5</w:t>
                            </w:r>
                            <w:r w:rsidR="00FF34C7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Bed, 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2</w:t>
                            </w:r>
                            <w:r w:rsidR="00FF34C7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Bath</w:t>
                            </w:r>
                          </w:p>
                          <w:p w14:paraId="4381785B" w14:textId="60D1B627" w:rsidR="000B1513" w:rsidRDefault="000B1513" w:rsidP="00FF34C7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Tenants Pay Utilities</w:t>
                            </w:r>
                          </w:p>
                          <w:p w14:paraId="0712B8D7" w14:textId="53BAE21E" w:rsidR="00FF34C7" w:rsidRDefault="00FF34C7" w:rsidP="00FF34C7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 w:rsidR="00C84DF9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Basement</w:t>
                            </w:r>
                          </w:p>
                          <w:p w14:paraId="7449CD65" w14:textId="77777777" w:rsidR="00FF34C7" w:rsidRDefault="00FF34C7" w:rsidP="00FF34C7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Across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</w:p>
                          <w:p w14:paraId="4E598BDC" w14:textId="77777777" w:rsidR="00FF34C7" w:rsidRDefault="00FF34C7" w:rsidP="00FF34C7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E718" id="_x0000_s1027" type="#_x0000_t202" style="position:absolute;margin-left:424.8pt;margin-top:4.2pt;width:117pt;height:85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" filled="f" fillcolor="#fffffe" stroked="f" strokecolor="#212120" insetpen="t">
                <v:textbox inset="2.88pt,2.88pt,2.88pt,2.88pt">
                  <w:txbxContent>
                    <w:p w14:paraId="15916D17" w14:textId="00BA7C58" w:rsidR="00FF34C7" w:rsidRDefault="00C84DF9" w:rsidP="00FF34C7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5</w:t>
                      </w:r>
                      <w:r w:rsidR="00FF34C7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Bed, 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2</w:t>
                      </w:r>
                      <w:r w:rsidR="00FF34C7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Bath</w:t>
                      </w:r>
                    </w:p>
                    <w:p w14:paraId="4381785B" w14:textId="60D1B627" w:rsidR="000B1513" w:rsidRDefault="000B1513" w:rsidP="00FF34C7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Tenants Pay Utilities</w:t>
                      </w:r>
                    </w:p>
                    <w:p w14:paraId="0712B8D7" w14:textId="53BAE21E" w:rsidR="00FF34C7" w:rsidRDefault="00FF34C7" w:rsidP="00FF34C7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 w:rsidR="00C84DF9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Basement</w:t>
                      </w:r>
                    </w:p>
                    <w:p w14:paraId="7449CD65" w14:textId="77777777" w:rsidR="00FF34C7" w:rsidRDefault="00FF34C7" w:rsidP="00FF34C7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Across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From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</w:p>
                    <w:p w14:paraId="4E598BDC" w14:textId="77777777" w:rsidR="00FF34C7" w:rsidRDefault="00FF34C7" w:rsidP="00FF34C7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 2021</w:t>
                      </w:r>
                    </w:p>
                  </w:txbxContent>
                </v:textbox>
              </v:shape>
            </w:pict>
          </mc:Fallback>
        </mc:AlternateContent>
      </w:r>
      <w:r w:rsidR="00FF34C7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8D2CDBE" wp14:editId="6376AAB8">
                <wp:simplePos x="0" y="0"/>
                <wp:positionH relativeFrom="column">
                  <wp:posOffset>3893820</wp:posOffset>
                </wp:positionH>
                <wp:positionV relativeFrom="paragraph">
                  <wp:posOffset>7620</wp:posOffset>
                </wp:positionV>
                <wp:extent cx="3079750" cy="4465320"/>
                <wp:effectExtent l="0" t="0" r="25400" b="11430"/>
                <wp:wrapNone/>
                <wp:docPr id="608" name="Rectangl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465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145F9" id="Rectangle 608" o:spid="_x0000_s1026" style="position:absolute;margin-left:306.6pt;margin-top:.6pt;width:242.5pt;height:351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" filled="f" strokecolor="#e1b828 [2894]" strokeweight=".5pt"/>
            </w:pict>
          </mc:Fallback>
        </mc:AlternateContent>
      </w:r>
      <w:r w:rsidR="00FF34C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F5D29B" wp14:editId="75298FC6">
                <wp:simplePos x="0" y="0"/>
                <wp:positionH relativeFrom="column">
                  <wp:posOffset>3893820</wp:posOffset>
                </wp:positionH>
                <wp:positionV relativeFrom="paragraph">
                  <wp:posOffset>635</wp:posOffset>
                </wp:positionV>
                <wp:extent cx="3073400" cy="1158240"/>
                <wp:effectExtent l="0" t="0" r="0" b="3810"/>
                <wp:wrapNone/>
                <wp:docPr id="6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14CB" id="Rectangle 19" o:spid="_x0000_s1026" style="position:absolute;margin-left:306.6pt;margin-top:.05pt;width:242pt;height:91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A0068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297CD6A" wp14:editId="29F324B0">
                <wp:simplePos x="0" y="0"/>
                <wp:positionH relativeFrom="column">
                  <wp:posOffset>281940</wp:posOffset>
                </wp:positionH>
                <wp:positionV relativeFrom="paragraph">
                  <wp:posOffset>220980</wp:posOffset>
                </wp:positionV>
                <wp:extent cx="1165860" cy="708660"/>
                <wp:effectExtent l="0" t="0" r="0" b="0"/>
                <wp:wrapNone/>
                <wp:docPr id="28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54FC40" w14:textId="70968E21" w:rsidR="004F78BA" w:rsidRPr="00BA0068" w:rsidRDefault="00BA0068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A006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163 N Prairie St</w:t>
                            </w:r>
                          </w:p>
                          <w:p w14:paraId="135E15BF" w14:textId="05FD3E8E" w:rsidR="004F78BA" w:rsidRDefault="00BA0068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5F557FF0" w14:textId="6E19F66C" w:rsidR="00BA0068" w:rsidRDefault="00BA0068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750F7E13" w14:textId="59F63A40" w:rsidR="00BA0068" w:rsidRDefault="00BA0068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CD6A" id="Text Box 145" o:spid="_x0000_s1028" type="#_x0000_t202" style="position:absolute;margin-left:22.2pt;margin-top:17.4pt;width:91.8pt;height:55.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C54FC40" w14:textId="70968E21" w:rsidR="004F78BA" w:rsidRPr="00BA0068" w:rsidRDefault="00BA0068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 w:rsidRPr="00BA006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163 N Prairie St</w:t>
                      </w:r>
                    </w:p>
                    <w:p w14:paraId="135E15BF" w14:textId="05FD3E8E" w:rsidR="004F78BA" w:rsidRDefault="00BA0068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5F557FF0" w14:textId="6E19F66C" w:rsidR="00BA0068" w:rsidRDefault="00BA0068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750F7E13" w14:textId="59F63A40" w:rsidR="00BA0068" w:rsidRDefault="00BA0068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 w:rsidR="00BA0068">
        <w:rPr>
          <w:noProof/>
        </w:rPr>
        <w:drawing>
          <wp:anchor distT="0" distB="0" distL="114300" distR="114300" simplePos="0" relativeHeight="251694592" behindDoc="0" locked="0" layoutInCell="1" allowOverlap="1" wp14:anchorId="3521806B" wp14:editId="4EDC8EEA">
            <wp:simplePos x="0" y="0"/>
            <wp:positionH relativeFrom="page">
              <wp:posOffset>434340</wp:posOffset>
            </wp:positionH>
            <wp:positionV relativeFrom="paragraph">
              <wp:posOffset>1112520</wp:posOffset>
            </wp:positionV>
            <wp:extent cx="3056890" cy="2186305"/>
            <wp:effectExtent l="0" t="0" r="0" b="4445"/>
            <wp:wrapSquare wrapText="bothSides"/>
            <wp:docPr id="453" name="Picture 453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grass, outdoor, sky, hous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" t="29486" r="1180" b="12548"/>
                    <a:stretch/>
                  </pic:blipFill>
                  <pic:spPr bwMode="auto">
                    <a:xfrm>
                      <a:off x="0" y="0"/>
                      <a:ext cx="305689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068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3C984D6" wp14:editId="3EF1F88D">
                <wp:simplePos x="0" y="0"/>
                <wp:positionH relativeFrom="column">
                  <wp:posOffset>373380</wp:posOffset>
                </wp:positionH>
                <wp:positionV relativeFrom="paragraph">
                  <wp:posOffset>3542665</wp:posOffset>
                </wp:positionV>
                <wp:extent cx="1287780" cy="289349"/>
                <wp:effectExtent l="0" t="0" r="762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9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4C47A3" w14:textId="26C63D36" w:rsidR="00F729C2" w:rsidRDefault="00940EF9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84D6" id="Text Box 147" o:spid="_x0000_s1029" type="#_x0000_t202" style="position:absolute;margin-left:29.4pt;margin-top:278.95pt;width:101.4pt;height:22.8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" filled="f" fillcolor="#7a6f30" stroked="f" strokecolor="#212120" insetpen="t">
                <v:textbox inset="2.88pt,2.88pt,2.88pt,2.88pt">
                  <w:txbxContent>
                    <w:p w14:paraId="524C47A3" w14:textId="26C63D36" w:rsidR="00F729C2" w:rsidRDefault="00940EF9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 w:rsidR="00BA0068">
        <w:rPr>
          <w:noProof/>
        </w:rPr>
        <w:drawing>
          <wp:anchor distT="0" distB="0" distL="114300" distR="114300" simplePos="0" relativeHeight="251693568" behindDoc="0" locked="0" layoutInCell="1" allowOverlap="1" wp14:anchorId="00CBAF9B" wp14:editId="63D902F3">
            <wp:simplePos x="0" y="0"/>
            <wp:positionH relativeFrom="margin">
              <wp:posOffset>2065020</wp:posOffset>
            </wp:positionH>
            <wp:positionV relativeFrom="paragraph">
              <wp:posOffset>3296115</wp:posOffset>
            </wp:positionV>
            <wp:extent cx="1120140" cy="1120140"/>
            <wp:effectExtent l="0" t="0" r="3810" b="0"/>
            <wp:wrapSquare wrapText="bothSides"/>
            <wp:docPr id="452" name="Picture 452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68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4975654" wp14:editId="17531A4B">
                <wp:simplePos x="0" y="0"/>
                <wp:positionH relativeFrom="column">
                  <wp:posOffset>198120</wp:posOffset>
                </wp:positionH>
                <wp:positionV relativeFrom="paragraph">
                  <wp:posOffset>3238500</wp:posOffset>
                </wp:positionV>
                <wp:extent cx="3048000" cy="1205629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62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0B960" id="Rectangle 20" o:spid="_x0000_s1026" style="position:absolute;margin-left:15.6pt;margin-top:255pt;width:240pt;height:94.9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40EF9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20E7CC6" wp14:editId="6A2465F1">
                <wp:simplePos x="0" y="0"/>
                <wp:positionH relativeFrom="column">
                  <wp:posOffset>412115</wp:posOffset>
                </wp:positionH>
                <wp:positionV relativeFrom="paragraph">
                  <wp:posOffset>3973195</wp:posOffset>
                </wp:positionV>
                <wp:extent cx="1597025" cy="410210"/>
                <wp:effectExtent l="0" t="0" r="3175" b="889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3922DA" w14:textId="2B19658F" w:rsidR="00F729C2" w:rsidRDefault="00940EF9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38FAF9C9" w14:textId="1E56DCCD" w:rsidR="00F729C2" w:rsidRDefault="00F729C2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</w:t>
                            </w:r>
                            <w:r w:rsidR="00940EF9">
                              <w:t>tincherrealty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E7CC6" id="Text Box 148" o:spid="_x0000_s1030" type="#_x0000_t202" style="position:absolute;margin-left:32.45pt;margin-top:312.85pt;width:125.75pt;height:32.3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663922DA" w14:textId="2B19658F" w:rsidR="00F729C2" w:rsidRDefault="00940EF9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38FAF9C9" w14:textId="1E56DCCD" w:rsidR="00F729C2" w:rsidRDefault="00F729C2" w:rsidP="00F729C2">
                      <w:pPr>
                        <w:widowControl w:val="0"/>
                        <w:spacing w:line="240" w:lineRule="exact"/>
                      </w:pPr>
                      <w:r>
                        <w:t>www.</w:t>
                      </w:r>
                      <w:r w:rsidR="00940EF9">
                        <w:t>tincherrealty</w:t>
                      </w:r>
                      <w: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940EF9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8747BBF" wp14:editId="1167BF52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3073400" cy="1158240"/>
                <wp:effectExtent l="0" t="0" r="0" b="381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FA63D" id="Rectangle 19" o:spid="_x0000_s1026" style="position:absolute;margin-left:15pt;margin-top:0;width:242pt;height:91.2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2EF3BF9" wp14:editId="54236E6D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A749E" id="Rectangle 1" o:spid="_x0000_s1026" style="position:absolute;margin-left:13.7pt;margin-top:0;width:243.35pt;height:35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" filled="f" strokecolor="#e1b828 [2894]" strokeweight=".5pt"/>
            </w:pict>
          </mc:Fallback>
        </mc:AlternateContent>
      </w:r>
    </w:p>
    <w:p w14:paraId="3BDDDD5F" w14:textId="25C4294C" w:rsidR="00FF34C7" w:rsidRPr="00FF34C7" w:rsidRDefault="00FF34C7" w:rsidP="00FF34C7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5ABA382" wp14:editId="774C3EE1">
                <wp:simplePos x="0" y="0"/>
                <wp:positionH relativeFrom="column">
                  <wp:posOffset>3901440</wp:posOffset>
                </wp:positionH>
                <wp:positionV relativeFrom="paragraph">
                  <wp:posOffset>3096895</wp:posOffset>
                </wp:positionV>
                <wp:extent cx="3048000" cy="1205230"/>
                <wp:effectExtent l="0" t="0" r="0" b="0"/>
                <wp:wrapNone/>
                <wp:docPr id="60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2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4DE4A" id="Rectangle 20" o:spid="_x0000_s1026" style="position:absolute;margin-left:307.2pt;margin-top:243.85pt;width:240pt;height:94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EC12F24" wp14:editId="399DD6F5">
            <wp:simplePos x="0" y="0"/>
            <wp:positionH relativeFrom="margin">
              <wp:posOffset>5768340</wp:posOffset>
            </wp:positionH>
            <wp:positionV relativeFrom="paragraph">
              <wp:posOffset>3154045</wp:posOffset>
            </wp:positionV>
            <wp:extent cx="1120140" cy="1120140"/>
            <wp:effectExtent l="0" t="0" r="3810" b="0"/>
            <wp:wrapSquare wrapText="bothSides"/>
            <wp:docPr id="610" name="Picture 61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4841823" wp14:editId="32C018B6">
                <wp:simplePos x="0" y="0"/>
                <wp:positionH relativeFrom="column">
                  <wp:posOffset>4076700</wp:posOffset>
                </wp:positionH>
                <wp:positionV relativeFrom="paragraph">
                  <wp:posOffset>3401060</wp:posOffset>
                </wp:positionV>
                <wp:extent cx="1287780" cy="288925"/>
                <wp:effectExtent l="0" t="0" r="7620" b="0"/>
                <wp:wrapNone/>
                <wp:docPr id="60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574D9D" w14:textId="77777777" w:rsidR="00FF34C7" w:rsidRDefault="00FF34C7" w:rsidP="00FF34C7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1823" id="_x0000_s1031" type="#_x0000_t202" style="position:absolute;margin-left:321pt;margin-top:267.8pt;width:101.4pt;height:22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" filled="f" fillcolor="#7a6f30" stroked="f" strokecolor="#212120" insetpen="t">
                <v:textbox inset="2.88pt,2.88pt,2.88pt,2.88pt">
                  <w:txbxContent>
                    <w:p w14:paraId="5C574D9D" w14:textId="77777777" w:rsidR="00FF34C7" w:rsidRDefault="00FF34C7" w:rsidP="00FF34C7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43F377" wp14:editId="02D36086">
                <wp:simplePos x="0" y="0"/>
                <wp:positionH relativeFrom="column">
                  <wp:posOffset>3985260</wp:posOffset>
                </wp:positionH>
                <wp:positionV relativeFrom="paragraph">
                  <wp:posOffset>79375</wp:posOffset>
                </wp:positionV>
                <wp:extent cx="1165860" cy="708660"/>
                <wp:effectExtent l="0" t="0" r="0" b="0"/>
                <wp:wrapNone/>
                <wp:docPr id="60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2E521A" w14:textId="73F4E436" w:rsidR="00FF34C7" w:rsidRPr="00BA0068" w:rsidRDefault="00C84DF9" w:rsidP="00FF34C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157</w:t>
                            </w:r>
                            <w:r w:rsidR="00FF34C7" w:rsidRPr="00BA006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 xml:space="preserve"> N Prairie St</w:t>
                            </w:r>
                          </w:p>
                          <w:p w14:paraId="3A106FCF" w14:textId="77777777" w:rsidR="00FF34C7" w:rsidRDefault="00FF34C7" w:rsidP="00FF34C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239E332A" w14:textId="77777777" w:rsidR="00FF34C7" w:rsidRDefault="00FF34C7" w:rsidP="00FF34C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071D995E" w14:textId="77777777" w:rsidR="00FF34C7" w:rsidRDefault="00FF34C7" w:rsidP="00FF34C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F377" id="_x0000_s1032" type="#_x0000_t202" style="position:absolute;margin-left:313.8pt;margin-top:6.25pt;width:91.8pt;height:55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" filled="f" fillcolor="#fffffe" stroked="f" strokecolor="#212120" insetpen="t">
                <v:textbox inset="2.88pt,2.88pt,2.88pt,2.88pt">
                  <w:txbxContent>
                    <w:p w14:paraId="062E521A" w14:textId="73F4E436" w:rsidR="00FF34C7" w:rsidRPr="00BA0068" w:rsidRDefault="00C84DF9" w:rsidP="00FF34C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157</w:t>
                      </w:r>
                      <w:r w:rsidR="00FF34C7" w:rsidRPr="00BA006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 xml:space="preserve"> N Prairie St</w:t>
                      </w:r>
                    </w:p>
                    <w:p w14:paraId="3A106FCF" w14:textId="77777777" w:rsidR="00FF34C7" w:rsidRDefault="00FF34C7" w:rsidP="00FF34C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239E332A" w14:textId="77777777" w:rsidR="00FF34C7" w:rsidRDefault="00FF34C7" w:rsidP="00FF34C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071D995E" w14:textId="77777777" w:rsidR="00FF34C7" w:rsidRDefault="00FF34C7" w:rsidP="00FF34C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</w:p>
    <w:p w14:paraId="3934BCA3" w14:textId="5B99FC2F" w:rsidR="00FF34C7" w:rsidRDefault="00FF34C7" w:rsidP="00FF34C7"/>
    <w:p w14:paraId="052DFEE5" w14:textId="302D54F0" w:rsidR="00FF34C7" w:rsidRDefault="00FF34C7" w:rsidP="00FF34C7">
      <w:r>
        <w:tab/>
      </w:r>
    </w:p>
    <w:p w14:paraId="1A3275F9" w14:textId="66574224" w:rsidR="00FF34C7" w:rsidRDefault="00FF34C7" w:rsidP="00FF34C7">
      <w:pPr>
        <w:tabs>
          <w:tab w:val="left" w:pos="74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C71C3BB" wp14:editId="2F6305F1">
                <wp:simplePos x="0" y="0"/>
                <wp:positionH relativeFrom="column">
                  <wp:posOffset>4115435</wp:posOffset>
                </wp:positionH>
                <wp:positionV relativeFrom="paragraph">
                  <wp:posOffset>3393440</wp:posOffset>
                </wp:positionV>
                <wp:extent cx="1597025" cy="410210"/>
                <wp:effectExtent l="0" t="0" r="3175" b="8890"/>
                <wp:wrapNone/>
                <wp:docPr id="60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495FF2" w14:textId="77777777" w:rsidR="00FF34C7" w:rsidRDefault="00FF34C7" w:rsidP="00FF34C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45F28D92" w14:textId="77777777" w:rsidR="00FF34C7" w:rsidRDefault="00FF34C7" w:rsidP="00FF34C7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1C3BB" id="_x0000_s1033" type="#_x0000_t202" style="position:absolute;margin-left:324.05pt;margin-top:267.2pt;width:125.75pt;height:32.3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1C495FF2" w14:textId="77777777" w:rsidR="00FF34C7" w:rsidRDefault="00FF34C7" w:rsidP="00FF34C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45F28D92" w14:textId="77777777" w:rsidR="00FF34C7" w:rsidRDefault="00FF34C7" w:rsidP="00FF34C7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D3E9766" w14:textId="76D7FCE2" w:rsidR="003F2191" w:rsidRPr="003F2191" w:rsidRDefault="003F2191" w:rsidP="003F2191"/>
    <w:p w14:paraId="03CFEBA8" w14:textId="1FA7443A" w:rsidR="003F2191" w:rsidRPr="003F2191" w:rsidRDefault="003F2191" w:rsidP="003F2191"/>
    <w:p w14:paraId="6C00A2F7" w14:textId="10405D7C" w:rsidR="003F2191" w:rsidRPr="003F2191" w:rsidRDefault="003F2191" w:rsidP="003F2191"/>
    <w:p w14:paraId="06915D7F" w14:textId="2931C9B2" w:rsidR="003F2191" w:rsidRPr="003F2191" w:rsidRDefault="00C84DF9" w:rsidP="003F2191">
      <w:r>
        <w:rPr>
          <w:noProof/>
        </w:rPr>
        <w:drawing>
          <wp:anchor distT="0" distB="0" distL="114300" distR="114300" simplePos="0" relativeHeight="251725312" behindDoc="0" locked="0" layoutInCell="1" allowOverlap="1" wp14:anchorId="4160F11A" wp14:editId="62079D25">
            <wp:simplePos x="0" y="0"/>
            <wp:positionH relativeFrom="column">
              <wp:posOffset>3924300</wp:posOffset>
            </wp:positionH>
            <wp:positionV relativeFrom="paragraph">
              <wp:posOffset>5080</wp:posOffset>
            </wp:positionV>
            <wp:extent cx="3032760" cy="2051050"/>
            <wp:effectExtent l="0" t="0" r="0" b="6350"/>
            <wp:wrapSquare wrapText="bothSides"/>
            <wp:docPr id="629" name="Picture 629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 descr="A picture containing grass, outdoor, sky, tre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1A4C4" w14:textId="7BDE0020" w:rsidR="003F2191" w:rsidRPr="003F2191" w:rsidRDefault="003F2191" w:rsidP="003F2191"/>
    <w:p w14:paraId="3A6B34F4" w14:textId="04BEBC6C" w:rsidR="003F2191" w:rsidRPr="003F2191" w:rsidRDefault="003F2191" w:rsidP="003F2191"/>
    <w:p w14:paraId="1FAF69C2" w14:textId="107ECDD8" w:rsidR="003F2191" w:rsidRPr="003F2191" w:rsidRDefault="003F2191" w:rsidP="003F2191"/>
    <w:p w14:paraId="656FDD96" w14:textId="44E9C77B" w:rsidR="003F2191" w:rsidRPr="003F2191" w:rsidRDefault="003F2191" w:rsidP="003F2191"/>
    <w:p w14:paraId="55B4BCE9" w14:textId="248AD575" w:rsidR="003F2191" w:rsidRPr="003F2191" w:rsidRDefault="003F2191" w:rsidP="003F2191"/>
    <w:p w14:paraId="0F764009" w14:textId="3CDAFBE5" w:rsidR="003F2191" w:rsidRPr="003F2191" w:rsidRDefault="003F2191" w:rsidP="003F2191"/>
    <w:p w14:paraId="348BDF6D" w14:textId="189E48E5" w:rsidR="003F2191" w:rsidRPr="003F2191" w:rsidRDefault="003F2191" w:rsidP="003F2191"/>
    <w:p w14:paraId="2BCB768A" w14:textId="24B013BC" w:rsidR="003F2191" w:rsidRPr="003F2191" w:rsidRDefault="003F2191" w:rsidP="003F2191"/>
    <w:p w14:paraId="1164E8DC" w14:textId="49113C1E" w:rsidR="003F2191" w:rsidRPr="003F2191" w:rsidRDefault="003F2191" w:rsidP="003F2191"/>
    <w:p w14:paraId="01CB1F67" w14:textId="5BDE6564" w:rsidR="003F2191" w:rsidRPr="003F2191" w:rsidRDefault="003F2191" w:rsidP="003F2191"/>
    <w:p w14:paraId="2122503F" w14:textId="6831A5E2" w:rsidR="003F2191" w:rsidRPr="003F2191" w:rsidRDefault="003F2191" w:rsidP="003F2191"/>
    <w:p w14:paraId="47D45F0C" w14:textId="789056B5" w:rsidR="003F2191" w:rsidRPr="003F2191" w:rsidRDefault="003F2191" w:rsidP="003F2191"/>
    <w:p w14:paraId="2D67F5A4" w14:textId="5A721ABF" w:rsidR="003F2191" w:rsidRPr="003F2191" w:rsidRDefault="003F2191" w:rsidP="003F2191"/>
    <w:p w14:paraId="33C35A51" w14:textId="2C8A7F2C" w:rsidR="003F2191" w:rsidRPr="003F2191" w:rsidRDefault="003F2191" w:rsidP="003F2191"/>
    <w:p w14:paraId="2ABDCA33" w14:textId="52F8AB11" w:rsidR="003F2191" w:rsidRPr="003F2191" w:rsidRDefault="003F2191" w:rsidP="003F2191"/>
    <w:p w14:paraId="5B475748" w14:textId="139B0ECD" w:rsidR="003F2191" w:rsidRPr="003F2191" w:rsidRDefault="003F2191" w:rsidP="003F2191"/>
    <w:p w14:paraId="36981306" w14:textId="2C44F81C" w:rsidR="003F2191" w:rsidRPr="003F2191" w:rsidRDefault="003F2191" w:rsidP="003F2191"/>
    <w:p w14:paraId="4614C95D" w14:textId="5B864643" w:rsidR="003F2191" w:rsidRPr="003F2191" w:rsidRDefault="003F2191" w:rsidP="003F2191"/>
    <w:p w14:paraId="44F0C757" w14:textId="52B2DB6C" w:rsidR="003F2191" w:rsidRPr="003F2191" w:rsidRDefault="003F2191" w:rsidP="003F2191"/>
    <w:p w14:paraId="299E8C89" w14:textId="1D43AB0E" w:rsidR="003F2191" w:rsidRPr="003F2191" w:rsidRDefault="003F2191" w:rsidP="003F2191"/>
    <w:p w14:paraId="15214DC9" w14:textId="368EA4AD" w:rsidR="003F2191" w:rsidRPr="003F2191" w:rsidRDefault="003F2191" w:rsidP="003F2191"/>
    <w:p w14:paraId="742C2091" w14:textId="5BEA4526" w:rsidR="003F2191" w:rsidRPr="003F2191" w:rsidRDefault="003F2191" w:rsidP="003F2191"/>
    <w:p w14:paraId="456BA0FD" w14:textId="6BFDF4CC" w:rsidR="003F2191" w:rsidRPr="003F2191" w:rsidRDefault="003F2191" w:rsidP="003F2191"/>
    <w:p w14:paraId="5E075915" w14:textId="4FA7C6F0" w:rsidR="003F2191" w:rsidRPr="003F2191" w:rsidRDefault="003F2191" w:rsidP="003F2191"/>
    <w:p w14:paraId="78C65FCE" w14:textId="76169C4A" w:rsidR="003F2191" w:rsidRPr="003F2191" w:rsidRDefault="00D03816" w:rsidP="003F2191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D1A3065" wp14:editId="6C122616">
                <wp:simplePos x="0" y="0"/>
                <wp:positionH relativeFrom="column">
                  <wp:posOffset>3970020</wp:posOffset>
                </wp:positionH>
                <wp:positionV relativeFrom="paragraph">
                  <wp:posOffset>42545</wp:posOffset>
                </wp:positionV>
                <wp:extent cx="1211580" cy="891540"/>
                <wp:effectExtent l="0" t="0" r="7620" b="3810"/>
                <wp:wrapNone/>
                <wp:docPr id="62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D6E74" w14:textId="51CE0442" w:rsidR="003F2191" w:rsidRPr="00BA0068" w:rsidRDefault="002732FD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 xml:space="preserve">1206 W Florence </w:t>
                            </w:r>
                          </w:p>
                          <w:p w14:paraId="7AC3144E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28EEEF12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71564D65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3065" id="_x0000_s1034" type="#_x0000_t202" style="position:absolute;margin-left:312.6pt;margin-top:3.35pt;width:95.4pt;height:70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" filled="f" fillcolor="#fffffe" stroked="f" strokecolor="#212120" insetpen="t">
                <v:textbox inset="2.88pt,2.88pt,2.88pt,2.88pt">
                  <w:txbxContent>
                    <w:p w14:paraId="273D6E74" w14:textId="51CE0442" w:rsidR="003F2191" w:rsidRPr="00BA0068" w:rsidRDefault="002732FD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 xml:space="preserve">1206 W Florence </w:t>
                      </w:r>
                    </w:p>
                    <w:p w14:paraId="7AC3144E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28EEEF12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71564D65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83586AC" wp14:editId="51EA6663">
                <wp:simplePos x="0" y="0"/>
                <wp:positionH relativeFrom="column">
                  <wp:posOffset>228600</wp:posOffset>
                </wp:positionH>
                <wp:positionV relativeFrom="paragraph">
                  <wp:posOffset>88265</wp:posOffset>
                </wp:positionV>
                <wp:extent cx="1249680" cy="845820"/>
                <wp:effectExtent l="0" t="0" r="7620" b="0"/>
                <wp:wrapNone/>
                <wp:docPr id="61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12FAD" w14:textId="228B0C97" w:rsidR="003F2191" w:rsidRPr="00BA0068" w:rsidRDefault="00A646AE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123/129 S</w:t>
                            </w:r>
                            <w:r w:rsidR="003F2191" w:rsidRPr="00BA006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 xml:space="preserve"> Prairie </w:t>
                            </w:r>
                          </w:p>
                          <w:p w14:paraId="38BEDC3C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0D13C237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4A0E7858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86AC" id="_x0000_s1035" type="#_x0000_t202" style="position:absolute;margin-left:18pt;margin-top:6.95pt;width:98.4pt;height:66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4DF12FAD" w14:textId="228B0C97" w:rsidR="003F2191" w:rsidRPr="00BA0068" w:rsidRDefault="00A646AE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123/129 S</w:t>
                      </w:r>
                      <w:r w:rsidR="003F2191" w:rsidRPr="00BA006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 xml:space="preserve"> Prairie </w:t>
                      </w:r>
                    </w:p>
                    <w:p w14:paraId="38BEDC3C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0D13C237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4A0E7858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 w:rsidR="008716E9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68E432C" wp14:editId="4468BF5A">
                <wp:simplePos x="0" y="0"/>
                <wp:positionH relativeFrom="column">
                  <wp:posOffset>1645920</wp:posOffset>
                </wp:positionH>
                <wp:positionV relativeFrom="paragraph">
                  <wp:posOffset>4445</wp:posOffset>
                </wp:positionV>
                <wp:extent cx="1569720" cy="1082040"/>
                <wp:effectExtent l="0" t="0" r="0" b="3810"/>
                <wp:wrapNone/>
                <wp:docPr id="6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2BA2EF" w14:textId="171DF8B3" w:rsidR="003F2191" w:rsidRDefault="00A646AE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3 </w:t>
                            </w:r>
                            <w:r w:rsidR="009D1935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and 2 </w:t>
                            </w:r>
                            <w:r w:rsidR="003F2191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Bed, 1 Bath</w:t>
                            </w:r>
                            <w:r w:rsidR="002732F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Apt.</w:t>
                            </w:r>
                          </w:p>
                          <w:p w14:paraId="11571D7C" w14:textId="5E19052B" w:rsidR="009D1935" w:rsidRDefault="009D1935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All Utilities Included!</w:t>
                            </w:r>
                          </w:p>
                          <w:p w14:paraId="2D1671EF" w14:textId="47793E48" w:rsidR="003F2191" w:rsidRDefault="003F2191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D1935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Building</w:t>
                            </w:r>
                          </w:p>
                          <w:p w14:paraId="511D9FC3" w14:textId="77777777" w:rsidR="003F2191" w:rsidRDefault="003F2191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Across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</w:p>
                          <w:p w14:paraId="7886CFAE" w14:textId="77777777" w:rsidR="003F2191" w:rsidRDefault="003F2191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432C" id="_x0000_s1036" type="#_x0000_t202" style="position:absolute;margin-left:129.6pt;margin-top:.35pt;width:123.6pt;height:85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" filled="f" fillcolor="#fffffe" stroked="f" strokecolor="#212120" insetpen="t">
                <v:textbox inset="2.88pt,2.88pt,2.88pt,2.88pt">
                  <w:txbxContent>
                    <w:p w14:paraId="282BA2EF" w14:textId="171DF8B3" w:rsidR="003F2191" w:rsidRDefault="00A646AE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3 </w:t>
                      </w:r>
                      <w:r w:rsidR="009D1935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and 2 </w:t>
                      </w:r>
                      <w:r w:rsidR="003F2191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Bed, 1 Bath</w:t>
                      </w:r>
                      <w:r w:rsidR="002732F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Apt.</w:t>
                      </w:r>
                    </w:p>
                    <w:p w14:paraId="11571D7C" w14:textId="5E19052B" w:rsidR="009D1935" w:rsidRDefault="009D1935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All Utilities Included!</w:t>
                      </w:r>
                    </w:p>
                    <w:p w14:paraId="2D1671EF" w14:textId="47793E48" w:rsidR="003F2191" w:rsidRDefault="003F2191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</w:t>
                      </w:r>
                      <w:r w:rsidR="009D1935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Building</w:t>
                      </w:r>
                    </w:p>
                    <w:p w14:paraId="511D9FC3" w14:textId="77777777" w:rsidR="003F2191" w:rsidRDefault="003F2191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Across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From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</w:p>
                    <w:p w14:paraId="7886CFAE" w14:textId="77777777" w:rsidR="003F2191" w:rsidRDefault="003F2191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 2021</w:t>
                      </w:r>
                    </w:p>
                  </w:txbxContent>
                </v:textbox>
              </v:shape>
            </w:pict>
          </mc:Fallback>
        </mc:AlternateContent>
      </w:r>
      <w:r w:rsidR="002732FD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4A1A3ED" wp14:editId="25B4BDB5">
                <wp:simplePos x="0" y="0"/>
                <wp:positionH relativeFrom="column">
                  <wp:posOffset>5189220</wp:posOffset>
                </wp:positionH>
                <wp:positionV relativeFrom="paragraph">
                  <wp:posOffset>57785</wp:posOffset>
                </wp:positionV>
                <wp:extent cx="1744980" cy="1066800"/>
                <wp:effectExtent l="0" t="0" r="7620" b="0"/>
                <wp:wrapNone/>
                <wp:docPr id="6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0346FB" w14:textId="61AB15C2" w:rsidR="003F2191" w:rsidRDefault="002732FD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1  and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 w:rsidR="003F2191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Bed, 1 Bath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Apt.</w:t>
                            </w:r>
                          </w:p>
                          <w:p w14:paraId="25196B60" w14:textId="106346C0" w:rsidR="002732FD" w:rsidRDefault="002732FD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Heat and Water Included</w:t>
                            </w:r>
                          </w:p>
                          <w:p w14:paraId="40C6E89F" w14:textId="73DA9F2D" w:rsidR="003F2191" w:rsidRDefault="003F2191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Unit</w:t>
                            </w:r>
                          </w:p>
                          <w:p w14:paraId="29D6E2A5" w14:textId="27EB8A88" w:rsidR="003F2191" w:rsidRDefault="00EB1309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Close to</w:t>
                            </w:r>
                            <w:r w:rsidR="003F2191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</w:p>
                          <w:p w14:paraId="33C1A756" w14:textId="043AA54D" w:rsidR="003F2191" w:rsidRDefault="003F2191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</w:t>
                            </w:r>
                            <w:r w:rsidR="002732F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, July</w:t>
                            </w:r>
                            <w:r w:rsidR="008716E9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, and August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2021</w:t>
                            </w:r>
                          </w:p>
                          <w:p w14:paraId="031B74FD" w14:textId="41048461" w:rsidR="002732FD" w:rsidRDefault="002732FD" w:rsidP="003F2191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A3ED" id="_x0000_s1037" type="#_x0000_t202" style="position:absolute;margin-left:408.6pt;margin-top:4.55pt;width:137.4pt;height:8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480346FB" w14:textId="61AB15C2" w:rsidR="003F2191" w:rsidRDefault="002732FD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1  and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2 </w:t>
                      </w:r>
                      <w:r w:rsidR="003F2191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Bed, 1 Bath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Apt.</w:t>
                      </w:r>
                    </w:p>
                    <w:p w14:paraId="25196B60" w14:textId="106346C0" w:rsidR="002732FD" w:rsidRDefault="002732FD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Heat and Water Included</w:t>
                      </w:r>
                    </w:p>
                    <w:p w14:paraId="40C6E89F" w14:textId="73DA9F2D" w:rsidR="003F2191" w:rsidRDefault="003F2191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Unit</w:t>
                      </w:r>
                    </w:p>
                    <w:p w14:paraId="29D6E2A5" w14:textId="27EB8A88" w:rsidR="003F2191" w:rsidRDefault="00EB1309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Close to</w:t>
                      </w:r>
                      <w:r w:rsidR="003F2191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</w:p>
                    <w:p w14:paraId="33C1A756" w14:textId="043AA54D" w:rsidR="003F2191" w:rsidRDefault="003F2191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</w:t>
                      </w:r>
                      <w:r w:rsidR="002732F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, July</w:t>
                      </w:r>
                      <w:r w:rsidR="008716E9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, and August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2021</w:t>
                      </w:r>
                    </w:p>
                    <w:p w14:paraId="031B74FD" w14:textId="41048461" w:rsidR="002732FD" w:rsidRDefault="002732FD" w:rsidP="003F2191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A1A969" wp14:editId="550637BF">
                <wp:simplePos x="0" y="0"/>
                <wp:positionH relativeFrom="column">
                  <wp:posOffset>3924300</wp:posOffset>
                </wp:positionH>
                <wp:positionV relativeFrom="paragraph">
                  <wp:posOffset>10795</wp:posOffset>
                </wp:positionV>
                <wp:extent cx="3079750" cy="4465320"/>
                <wp:effectExtent l="0" t="0" r="25400" b="11430"/>
                <wp:wrapNone/>
                <wp:docPr id="611" name="Rectangl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465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1E5A3" id="Rectangle 611" o:spid="_x0000_s1026" style="position:absolute;margin-left:309pt;margin-top:.85pt;width:242.5pt;height:351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" filled="f" strokecolor="#e1b828 [2894]" strokeweight=".5pt"/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54AA87" wp14:editId="361C8587">
                <wp:simplePos x="0" y="0"/>
                <wp:positionH relativeFrom="column">
                  <wp:posOffset>3924300</wp:posOffset>
                </wp:positionH>
                <wp:positionV relativeFrom="paragraph">
                  <wp:posOffset>3810</wp:posOffset>
                </wp:positionV>
                <wp:extent cx="3073400" cy="1158240"/>
                <wp:effectExtent l="0" t="0" r="0" b="3810"/>
                <wp:wrapNone/>
                <wp:docPr id="6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DED40" id="Rectangle 19" o:spid="_x0000_s1026" style="position:absolute;margin-left:309pt;margin-top:.3pt;width:242pt;height:91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11776B3" wp14:editId="4E1085AB">
                <wp:simplePos x="0" y="0"/>
                <wp:positionH relativeFrom="column">
                  <wp:posOffset>403860</wp:posOffset>
                </wp:positionH>
                <wp:positionV relativeFrom="paragraph">
                  <wp:posOffset>3545840</wp:posOffset>
                </wp:positionV>
                <wp:extent cx="1287780" cy="288925"/>
                <wp:effectExtent l="0" t="0" r="7620" b="0"/>
                <wp:wrapNone/>
                <wp:docPr id="6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DA503A" w14:textId="77777777" w:rsidR="003F2191" w:rsidRDefault="003F2191" w:rsidP="003F2191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76B3" id="_x0000_s1038" type="#_x0000_t202" style="position:absolute;margin-left:31.8pt;margin-top:279.2pt;width:101.4pt;height:22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" filled="f" fillcolor="#7a6f30" stroked="f" strokecolor="#212120" insetpen="t">
                <v:textbox inset="2.88pt,2.88pt,2.88pt,2.88pt">
                  <w:txbxContent>
                    <w:p w14:paraId="66DA503A" w14:textId="77777777" w:rsidR="003F2191" w:rsidRDefault="003F2191" w:rsidP="003F2191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 w:rsidR="003F2191">
        <w:rPr>
          <w:noProof/>
        </w:rPr>
        <w:drawing>
          <wp:anchor distT="0" distB="0" distL="114300" distR="114300" simplePos="0" relativeHeight="251714048" behindDoc="0" locked="0" layoutInCell="1" allowOverlap="1" wp14:anchorId="63FF7470" wp14:editId="2233BC89">
            <wp:simplePos x="0" y="0"/>
            <wp:positionH relativeFrom="margin">
              <wp:posOffset>2095500</wp:posOffset>
            </wp:positionH>
            <wp:positionV relativeFrom="paragraph">
              <wp:posOffset>3298825</wp:posOffset>
            </wp:positionV>
            <wp:extent cx="1120140" cy="1120140"/>
            <wp:effectExtent l="0" t="0" r="3810" b="0"/>
            <wp:wrapSquare wrapText="bothSides"/>
            <wp:docPr id="626" name="Picture 62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61463B9" wp14:editId="3E0007B0">
                <wp:simplePos x="0" y="0"/>
                <wp:positionH relativeFrom="column">
                  <wp:posOffset>442595</wp:posOffset>
                </wp:positionH>
                <wp:positionV relativeFrom="paragraph">
                  <wp:posOffset>3976370</wp:posOffset>
                </wp:positionV>
                <wp:extent cx="1597025" cy="410210"/>
                <wp:effectExtent l="0" t="0" r="3175" b="8890"/>
                <wp:wrapNone/>
                <wp:docPr id="61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44B163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46560785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463B9" id="_x0000_s1039" type="#_x0000_t202" style="position:absolute;margin-left:34.85pt;margin-top:313.1pt;width:125.75pt;height:32.3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" filled="f" fillcolor="#fffffe" stroked="f" strokecolor="#212120" insetpen="t">
                <v:textbox inset="2.88pt,2.88pt,2.88pt,2.88pt">
                  <w:txbxContent>
                    <w:p w14:paraId="6044B163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46560785" w14:textId="77777777" w:rsidR="003F2191" w:rsidRDefault="003F2191" w:rsidP="003F2191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CB1574F" wp14:editId="64DE44BE">
                <wp:simplePos x="0" y="0"/>
                <wp:positionH relativeFrom="column">
                  <wp:posOffset>220980</wp:posOffset>
                </wp:positionH>
                <wp:positionV relativeFrom="paragraph">
                  <wp:posOffset>3175</wp:posOffset>
                </wp:positionV>
                <wp:extent cx="3073400" cy="1158240"/>
                <wp:effectExtent l="0" t="0" r="0" b="3810"/>
                <wp:wrapNone/>
                <wp:docPr id="6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FDAC" id="Rectangle 19" o:spid="_x0000_s1026" style="position:absolute;margin-left:17.4pt;margin-top:.25pt;width:242pt;height:9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C8EE969" wp14:editId="4464AA18">
                <wp:simplePos x="0" y="0"/>
                <wp:positionH relativeFrom="column">
                  <wp:posOffset>204470</wp:posOffset>
                </wp:positionH>
                <wp:positionV relativeFrom="paragraph">
                  <wp:posOffset>3175</wp:posOffset>
                </wp:positionV>
                <wp:extent cx="3090545" cy="4463415"/>
                <wp:effectExtent l="0" t="0" r="14605" b="13335"/>
                <wp:wrapNone/>
                <wp:docPr id="619" name="Rectangl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AFBC0" id="Rectangle 619" o:spid="_x0000_s1026" style="position:absolute;margin-left:16.1pt;margin-top:.25pt;width:243.35pt;height:351.4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" filled="f" strokecolor="#e1b828 [2894]" strokeweight=".5pt"/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9DDF0D9" wp14:editId="7D0859A9">
                <wp:simplePos x="0" y="0"/>
                <wp:positionH relativeFrom="column">
                  <wp:posOffset>3931920</wp:posOffset>
                </wp:positionH>
                <wp:positionV relativeFrom="paragraph">
                  <wp:posOffset>3246120</wp:posOffset>
                </wp:positionV>
                <wp:extent cx="3048000" cy="1205230"/>
                <wp:effectExtent l="0" t="0" r="0" b="0"/>
                <wp:wrapNone/>
                <wp:docPr id="6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2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EAE2F" id="Rectangle 20" o:spid="_x0000_s1026" style="position:absolute;margin-left:309.6pt;margin-top:255.6pt;width:240pt;height:94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2191">
        <w:rPr>
          <w:noProof/>
        </w:rPr>
        <w:drawing>
          <wp:anchor distT="0" distB="0" distL="114300" distR="114300" simplePos="0" relativeHeight="251723264" behindDoc="0" locked="0" layoutInCell="1" allowOverlap="1" wp14:anchorId="7C9A7599" wp14:editId="5C9FE45B">
            <wp:simplePos x="0" y="0"/>
            <wp:positionH relativeFrom="margin">
              <wp:posOffset>5798820</wp:posOffset>
            </wp:positionH>
            <wp:positionV relativeFrom="paragraph">
              <wp:posOffset>3303270</wp:posOffset>
            </wp:positionV>
            <wp:extent cx="1120140" cy="1120140"/>
            <wp:effectExtent l="0" t="0" r="3810" b="0"/>
            <wp:wrapSquare wrapText="bothSides"/>
            <wp:docPr id="627" name="Picture 62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39FD71D" wp14:editId="46D7B74D">
                <wp:simplePos x="0" y="0"/>
                <wp:positionH relativeFrom="column">
                  <wp:posOffset>4107180</wp:posOffset>
                </wp:positionH>
                <wp:positionV relativeFrom="paragraph">
                  <wp:posOffset>3550285</wp:posOffset>
                </wp:positionV>
                <wp:extent cx="1287780" cy="288925"/>
                <wp:effectExtent l="0" t="0" r="7620" b="0"/>
                <wp:wrapNone/>
                <wp:docPr id="62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6B4A03" w14:textId="77777777" w:rsidR="003F2191" w:rsidRDefault="003F2191" w:rsidP="003F2191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D71D" id="_x0000_s1040" type="#_x0000_t202" style="position:absolute;margin-left:323.4pt;margin-top:279.55pt;width:101.4pt;height:22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" filled="f" fillcolor="#7a6f30" stroked="f" strokecolor="#212120" insetpen="t">
                <v:textbox inset="2.88pt,2.88pt,2.88pt,2.88pt">
                  <w:txbxContent>
                    <w:p w14:paraId="6D6B4A03" w14:textId="77777777" w:rsidR="003F2191" w:rsidRDefault="003F2191" w:rsidP="003F2191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 w:rsidR="003F219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FC3D4E6" wp14:editId="3D057817">
                <wp:simplePos x="0" y="0"/>
                <wp:positionH relativeFrom="column">
                  <wp:posOffset>4145915</wp:posOffset>
                </wp:positionH>
                <wp:positionV relativeFrom="paragraph">
                  <wp:posOffset>3980815</wp:posOffset>
                </wp:positionV>
                <wp:extent cx="1597025" cy="410210"/>
                <wp:effectExtent l="0" t="0" r="3175" b="8890"/>
                <wp:wrapNone/>
                <wp:docPr id="62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3FCF4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436BC76D" w14:textId="77777777" w:rsidR="003F2191" w:rsidRDefault="003F2191" w:rsidP="003F2191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3D4E6" id="_x0000_s1041" type="#_x0000_t202" style="position:absolute;margin-left:326.45pt;margin-top:313.45pt;width:125.75pt;height:32.3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" filled="f" fillcolor="#fffffe" stroked="f" strokecolor="#212120" insetpen="t">
                <v:textbox inset="2.88pt,2.88pt,2.88pt,2.88pt">
                  <w:txbxContent>
                    <w:p w14:paraId="16E3FCF4" w14:textId="77777777" w:rsidR="003F2191" w:rsidRDefault="003F2191" w:rsidP="003F2191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436BC76D" w14:textId="77777777" w:rsidR="003F2191" w:rsidRDefault="003F2191" w:rsidP="003F2191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307ED52" w14:textId="6B31F1D0" w:rsidR="003F2191" w:rsidRPr="003F2191" w:rsidRDefault="003F2191" w:rsidP="003F2191"/>
    <w:p w14:paraId="584F7056" w14:textId="35A6BD66" w:rsidR="003F2191" w:rsidRPr="003F2191" w:rsidRDefault="003F2191" w:rsidP="003F2191"/>
    <w:p w14:paraId="555DBB13" w14:textId="41761336" w:rsidR="003F2191" w:rsidRPr="003F2191" w:rsidRDefault="003F2191" w:rsidP="003F2191"/>
    <w:p w14:paraId="0306C6AA" w14:textId="15BD33C5" w:rsidR="003F2191" w:rsidRPr="003F2191" w:rsidRDefault="003F2191" w:rsidP="003F2191"/>
    <w:p w14:paraId="3DDF55F0" w14:textId="15B80D52" w:rsidR="003F2191" w:rsidRPr="003F2191" w:rsidRDefault="003F2191" w:rsidP="003F2191"/>
    <w:p w14:paraId="1907C974" w14:textId="2FAF8C7A" w:rsidR="003F2191" w:rsidRPr="003F2191" w:rsidRDefault="003F2191" w:rsidP="003F2191"/>
    <w:p w14:paraId="4D1EA9A0" w14:textId="60F0EB98" w:rsidR="003F2191" w:rsidRPr="003F2191" w:rsidRDefault="00A646AE" w:rsidP="003F2191">
      <w:r>
        <w:rPr>
          <w:noProof/>
        </w:rPr>
        <w:drawing>
          <wp:anchor distT="0" distB="0" distL="114300" distR="114300" simplePos="0" relativeHeight="251726336" behindDoc="0" locked="0" layoutInCell="1" allowOverlap="1" wp14:anchorId="50CC8CF8" wp14:editId="103D94BF">
            <wp:simplePos x="0" y="0"/>
            <wp:positionH relativeFrom="column">
              <wp:posOffset>205740</wp:posOffset>
            </wp:positionH>
            <wp:positionV relativeFrom="paragraph">
              <wp:posOffset>125095</wp:posOffset>
            </wp:positionV>
            <wp:extent cx="3078480" cy="2049780"/>
            <wp:effectExtent l="0" t="0" r="7620" b="7620"/>
            <wp:wrapSquare wrapText="bothSides"/>
            <wp:docPr id="630" name="Picture 630" descr="A picture containing grass, outdoor, build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 descr="A picture containing grass, outdoor, building, tre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7" t="10170" r="1017" b="15847"/>
                    <a:stretch/>
                  </pic:blipFill>
                  <pic:spPr bwMode="auto">
                    <a:xfrm>
                      <a:off x="0" y="0"/>
                      <a:ext cx="307848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6BE88" w14:textId="6D1F0ADA" w:rsidR="003F2191" w:rsidRPr="003F2191" w:rsidRDefault="002732FD" w:rsidP="003F2191">
      <w:r>
        <w:rPr>
          <w:noProof/>
        </w:rPr>
        <w:drawing>
          <wp:anchor distT="0" distB="0" distL="114300" distR="114300" simplePos="0" relativeHeight="251727360" behindDoc="0" locked="0" layoutInCell="1" allowOverlap="1" wp14:anchorId="7F3F30EC" wp14:editId="683D2EFD">
            <wp:simplePos x="0" y="0"/>
            <wp:positionH relativeFrom="column">
              <wp:posOffset>3947160</wp:posOffset>
            </wp:positionH>
            <wp:positionV relativeFrom="paragraph">
              <wp:posOffset>9525</wp:posOffset>
            </wp:positionV>
            <wp:extent cx="3020060" cy="2051685"/>
            <wp:effectExtent l="0" t="0" r="8890" b="5715"/>
            <wp:wrapSquare wrapText="bothSides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257BE" w14:textId="0FB849A7" w:rsidR="003F2191" w:rsidRPr="003F2191" w:rsidRDefault="003F2191" w:rsidP="003F2191"/>
    <w:p w14:paraId="173E23EB" w14:textId="0362D80F" w:rsidR="003F2191" w:rsidRPr="003F2191" w:rsidRDefault="003F2191" w:rsidP="003F2191"/>
    <w:p w14:paraId="53CCA0B2" w14:textId="392D137A" w:rsidR="003F2191" w:rsidRPr="003F2191" w:rsidRDefault="003F2191" w:rsidP="003F2191"/>
    <w:p w14:paraId="13D8F829" w14:textId="08F5F9A8" w:rsidR="003F2191" w:rsidRPr="003F2191" w:rsidRDefault="003F2191" w:rsidP="003F2191"/>
    <w:p w14:paraId="09763E30" w14:textId="194F4778" w:rsidR="003F2191" w:rsidRPr="003F2191" w:rsidRDefault="003F2191" w:rsidP="003F2191"/>
    <w:p w14:paraId="60CD2574" w14:textId="08DF941A" w:rsidR="003F2191" w:rsidRPr="003F2191" w:rsidRDefault="003F2191" w:rsidP="003F2191"/>
    <w:p w14:paraId="05F640F5" w14:textId="02D369F4" w:rsidR="003F2191" w:rsidRPr="003F2191" w:rsidRDefault="003F2191" w:rsidP="003F2191"/>
    <w:p w14:paraId="0E753634" w14:textId="2CECDC02" w:rsidR="003F2191" w:rsidRPr="003F2191" w:rsidRDefault="003F2191" w:rsidP="003F2191"/>
    <w:p w14:paraId="28851B10" w14:textId="78B5EFC4" w:rsidR="003F2191" w:rsidRPr="003F2191" w:rsidRDefault="003F2191" w:rsidP="003F2191"/>
    <w:p w14:paraId="6D80AE14" w14:textId="3DEB6C39" w:rsidR="003F2191" w:rsidRPr="003F2191" w:rsidRDefault="003F2191" w:rsidP="003F2191"/>
    <w:p w14:paraId="1AF99D58" w14:textId="288BF250" w:rsidR="003F2191" w:rsidRPr="003F2191" w:rsidRDefault="003F2191" w:rsidP="003F2191"/>
    <w:p w14:paraId="68BFF92F" w14:textId="7DE14F9C" w:rsidR="003F2191" w:rsidRDefault="003F2191" w:rsidP="003F2191"/>
    <w:p w14:paraId="26E52B44" w14:textId="0908BF83" w:rsidR="003F2191" w:rsidRPr="003F2191" w:rsidRDefault="003F2191" w:rsidP="003F2191"/>
    <w:p w14:paraId="2BCCE0A3" w14:textId="75F94766" w:rsidR="003F2191" w:rsidRDefault="003F2191" w:rsidP="003F2191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8DC806" wp14:editId="47CA7701">
                <wp:simplePos x="0" y="0"/>
                <wp:positionH relativeFrom="column">
                  <wp:posOffset>214630</wp:posOffset>
                </wp:positionH>
                <wp:positionV relativeFrom="paragraph">
                  <wp:posOffset>5715</wp:posOffset>
                </wp:positionV>
                <wp:extent cx="3048000" cy="1205629"/>
                <wp:effectExtent l="0" t="0" r="0" b="0"/>
                <wp:wrapNone/>
                <wp:docPr id="6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62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864D4" id="Rectangle 20" o:spid="_x0000_s1026" style="position:absolute;margin-left:16.9pt;margin-top:.45pt;width:240pt;height:94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</w:p>
    <w:p w14:paraId="445721A8" w14:textId="36F05BF6" w:rsidR="003F2191" w:rsidRDefault="003F2191" w:rsidP="003F2191">
      <w:pPr>
        <w:tabs>
          <w:tab w:val="left" w:pos="4164"/>
        </w:tabs>
      </w:pPr>
      <w:r>
        <w:tab/>
      </w:r>
    </w:p>
    <w:p w14:paraId="3E04C0F6" w14:textId="1A00EC61" w:rsidR="003F2191" w:rsidRDefault="003F2191" w:rsidP="003F2191">
      <w:pPr>
        <w:tabs>
          <w:tab w:val="left" w:pos="4164"/>
        </w:tabs>
      </w:pPr>
    </w:p>
    <w:p w14:paraId="51335924" w14:textId="39EF9471" w:rsidR="003F2191" w:rsidRDefault="003F2191" w:rsidP="003F2191">
      <w:pPr>
        <w:tabs>
          <w:tab w:val="left" w:pos="4164"/>
        </w:tabs>
      </w:pPr>
    </w:p>
    <w:p w14:paraId="371E8F23" w14:textId="1C777E42" w:rsidR="003F2191" w:rsidRDefault="003F2191" w:rsidP="003F2191">
      <w:pPr>
        <w:tabs>
          <w:tab w:val="left" w:pos="4164"/>
        </w:tabs>
      </w:pPr>
    </w:p>
    <w:p w14:paraId="2931E89C" w14:textId="7AB58222" w:rsidR="003F2191" w:rsidRDefault="003F2191" w:rsidP="003F2191">
      <w:pPr>
        <w:tabs>
          <w:tab w:val="left" w:pos="4164"/>
        </w:tabs>
      </w:pPr>
    </w:p>
    <w:p w14:paraId="204E4DE9" w14:textId="770FAB59" w:rsidR="003F2191" w:rsidRDefault="003F2191" w:rsidP="003F2191">
      <w:pPr>
        <w:tabs>
          <w:tab w:val="left" w:pos="4164"/>
        </w:tabs>
      </w:pPr>
    </w:p>
    <w:p w14:paraId="2F2D6F04" w14:textId="418CDC23" w:rsidR="003F2191" w:rsidRDefault="003F2191" w:rsidP="003F2191">
      <w:pPr>
        <w:tabs>
          <w:tab w:val="left" w:pos="4164"/>
        </w:tabs>
      </w:pPr>
    </w:p>
    <w:p w14:paraId="2687BF49" w14:textId="098D95C2" w:rsidR="003F2191" w:rsidRDefault="003F2191" w:rsidP="003F2191">
      <w:pPr>
        <w:tabs>
          <w:tab w:val="left" w:pos="4164"/>
        </w:tabs>
      </w:pPr>
    </w:p>
    <w:p w14:paraId="704B0285" w14:textId="2D78B57A" w:rsidR="003F2191" w:rsidRDefault="003F2191" w:rsidP="003F2191">
      <w:pPr>
        <w:tabs>
          <w:tab w:val="left" w:pos="4164"/>
        </w:tabs>
      </w:pPr>
    </w:p>
    <w:p w14:paraId="603785C1" w14:textId="0DDD262D" w:rsidR="003F2191" w:rsidRDefault="003F2191" w:rsidP="003F2191">
      <w:pPr>
        <w:tabs>
          <w:tab w:val="left" w:pos="4164"/>
        </w:tabs>
      </w:pPr>
    </w:p>
    <w:p w14:paraId="245CCCE4" w14:textId="57EB3CDE" w:rsidR="005F731D" w:rsidRDefault="00EB1309" w:rsidP="005F731D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5C53625" wp14:editId="30454957">
                <wp:simplePos x="0" y="0"/>
                <wp:positionH relativeFrom="column">
                  <wp:posOffset>5280660</wp:posOffset>
                </wp:positionH>
                <wp:positionV relativeFrom="paragraph">
                  <wp:posOffset>52070</wp:posOffset>
                </wp:positionV>
                <wp:extent cx="1600200" cy="1082040"/>
                <wp:effectExtent l="0" t="0" r="0" b="3810"/>
                <wp:wrapNone/>
                <wp:docPr id="6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B5966" w14:textId="420208A8" w:rsidR="005F731D" w:rsidRDefault="003839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1 &amp; 2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Bed, 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1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Bath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Apts</w:t>
                            </w:r>
                            <w:proofErr w:type="spellEnd"/>
                          </w:p>
                          <w:p w14:paraId="1EB14B9D" w14:textId="74B2692E" w:rsidR="005F731D" w:rsidRDefault="003839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Heat and Water Included</w:t>
                            </w:r>
                          </w:p>
                          <w:p w14:paraId="12AE8A4C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Basement</w:t>
                            </w:r>
                          </w:p>
                          <w:p w14:paraId="4CFC4B4B" w14:textId="610D1BFB" w:rsidR="005F731D" w:rsidRDefault="003839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Close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to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  <w:r w:rsidR="00EB1309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and Downtown</w:t>
                            </w:r>
                          </w:p>
                          <w:p w14:paraId="05E1533E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3625" id="_x0000_s1042" type="#_x0000_t202" style="position:absolute;margin-left:415.8pt;margin-top:4.1pt;width:126pt;height:85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0D4B5966" w14:textId="420208A8" w:rsidR="005F731D" w:rsidRDefault="003839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1 &amp; 2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Bed, 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1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Bath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Apts</w:t>
                      </w:r>
                      <w:proofErr w:type="spellEnd"/>
                    </w:p>
                    <w:p w14:paraId="1EB14B9D" w14:textId="74B2692E" w:rsidR="005F731D" w:rsidRDefault="003839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Heat and Water Included</w:t>
                      </w:r>
                    </w:p>
                    <w:p w14:paraId="12AE8A4C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Basement</w:t>
                      </w:r>
                    </w:p>
                    <w:p w14:paraId="4CFC4B4B" w14:textId="610D1BFB" w:rsidR="005F731D" w:rsidRDefault="003839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Close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to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  <w:r w:rsidR="00EB1309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and Downtown</w:t>
                      </w:r>
                    </w:p>
                    <w:p w14:paraId="05E1533E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 2021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431C1A0" wp14:editId="7F3EDABE">
                <wp:simplePos x="0" y="0"/>
                <wp:positionH relativeFrom="column">
                  <wp:posOffset>1691640</wp:posOffset>
                </wp:positionH>
                <wp:positionV relativeFrom="paragraph">
                  <wp:posOffset>59690</wp:posOffset>
                </wp:positionV>
                <wp:extent cx="1501140" cy="1021080"/>
                <wp:effectExtent l="0" t="0" r="3810" b="7620"/>
                <wp:wrapNone/>
                <wp:docPr id="6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992FF" w14:textId="34074171" w:rsidR="005F731D" w:rsidRDefault="00D038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2 &amp; 3 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Bed, 1 Bath</w:t>
                            </w:r>
                          </w:p>
                          <w:p w14:paraId="4708ECFF" w14:textId="42C6D478" w:rsidR="005F731D" w:rsidRDefault="00D038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Heat and Water Included</w:t>
                            </w:r>
                          </w:p>
                          <w:p w14:paraId="3C78BA7E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Unit</w:t>
                            </w:r>
                          </w:p>
                          <w:p w14:paraId="7E975507" w14:textId="7482D93F" w:rsidR="005F731D" w:rsidRDefault="00D03816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Close to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Campus</w:t>
                            </w:r>
                          </w:p>
                          <w:p w14:paraId="0EA5E4E8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C1A0" id="_x0000_s1043" type="#_x0000_t202" style="position:absolute;margin-left:133.2pt;margin-top:4.7pt;width:118.2pt;height:80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047992FF" w14:textId="34074171" w:rsidR="005F731D" w:rsidRDefault="00D038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2 &amp; 3 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Bed, 1 Bath</w:t>
                      </w:r>
                    </w:p>
                    <w:p w14:paraId="4708ECFF" w14:textId="42C6D478" w:rsidR="005F731D" w:rsidRDefault="00D038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Heat and Water Included</w:t>
                      </w:r>
                    </w:p>
                    <w:p w14:paraId="3C78BA7E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Unit</w:t>
                      </w:r>
                    </w:p>
                    <w:p w14:paraId="7E975507" w14:textId="7482D93F" w:rsidR="005F731D" w:rsidRDefault="00D03816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Close to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Campus</w:t>
                      </w:r>
                    </w:p>
                    <w:p w14:paraId="0EA5E4E8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 2021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285E05A" wp14:editId="24FCAEE5">
                <wp:simplePos x="0" y="0"/>
                <wp:positionH relativeFrom="column">
                  <wp:posOffset>3893820</wp:posOffset>
                </wp:positionH>
                <wp:positionV relativeFrom="paragraph">
                  <wp:posOffset>7620</wp:posOffset>
                </wp:positionV>
                <wp:extent cx="3079750" cy="4465320"/>
                <wp:effectExtent l="0" t="0" r="25400" b="1143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465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1CED6" id="Rectangle 634" o:spid="_x0000_s1026" style="position:absolute;margin-left:306.6pt;margin-top:.6pt;width:242.5pt;height:351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" filled="f" strokecolor="#e1b828 [2894]" strokeweight=".5pt"/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CE44A3" wp14:editId="602BD297">
                <wp:simplePos x="0" y="0"/>
                <wp:positionH relativeFrom="column">
                  <wp:posOffset>3893820</wp:posOffset>
                </wp:positionH>
                <wp:positionV relativeFrom="paragraph">
                  <wp:posOffset>635</wp:posOffset>
                </wp:positionV>
                <wp:extent cx="3073400" cy="1158240"/>
                <wp:effectExtent l="0" t="0" r="0" b="3810"/>
                <wp:wrapNone/>
                <wp:docPr id="6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CA80C" id="Rectangle 19" o:spid="_x0000_s1026" style="position:absolute;margin-left:306.6pt;margin-top:.05pt;width:242pt;height:91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C40877D" wp14:editId="0D713D5A">
                <wp:simplePos x="0" y="0"/>
                <wp:positionH relativeFrom="column">
                  <wp:posOffset>373380</wp:posOffset>
                </wp:positionH>
                <wp:positionV relativeFrom="paragraph">
                  <wp:posOffset>3542665</wp:posOffset>
                </wp:positionV>
                <wp:extent cx="1287780" cy="289349"/>
                <wp:effectExtent l="0" t="0" r="7620" b="0"/>
                <wp:wrapNone/>
                <wp:docPr id="63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9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6E101" w14:textId="77777777" w:rsidR="005F731D" w:rsidRDefault="005F731D" w:rsidP="005F731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877D" id="_x0000_s1044" type="#_x0000_t202" style="position:absolute;margin-left:29.4pt;margin-top:278.95pt;width:101.4pt;height:22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" filled="f" fillcolor="#7a6f30" stroked="f" strokecolor="#212120" insetpen="t">
                <v:textbox inset="2.88pt,2.88pt,2.88pt,2.88pt">
                  <w:txbxContent>
                    <w:p w14:paraId="23F6E101" w14:textId="77777777" w:rsidR="005F731D" w:rsidRDefault="005F731D" w:rsidP="005F731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w:drawing>
          <wp:anchor distT="0" distB="0" distL="114300" distR="114300" simplePos="0" relativeHeight="251736576" behindDoc="0" locked="0" layoutInCell="1" allowOverlap="1" wp14:anchorId="3FF45514" wp14:editId="1B70BD67">
            <wp:simplePos x="0" y="0"/>
            <wp:positionH relativeFrom="margin">
              <wp:posOffset>2065020</wp:posOffset>
            </wp:positionH>
            <wp:positionV relativeFrom="paragraph">
              <wp:posOffset>3296115</wp:posOffset>
            </wp:positionV>
            <wp:extent cx="1120140" cy="1120140"/>
            <wp:effectExtent l="0" t="0" r="3810" b="0"/>
            <wp:wrapSquare wrapText="bothSides"/>
            <wp:docPr id="654" name="Picture 65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F1EE9CA" wp14:editId="6FFBCE42">
                <wp:simplePos x="0" y="0"/>
                <wp:positionH relativeFrom="column">
                  <wp:posOffset>198120</wp:posOffset>
                </wp:positionH>
                <wp:positionV relativeFrom="paragraph">
                  <wp:posOffset>3238500</wp:posOffset>
                </wp:positionV>
                <wp:extent cx="3048000" cy="1205629"/>
                <wp:effectExtent l="0" t="0" r="0" b="0"/>
                <wp:wrapNone/>
                <wp:docPr id="6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62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9EB84" id="Rectangle 20" o:spid="_x0000_s1026" style="position:absolute;margin-left:15.6pt;margin-top:255pt;width:240pt;height:94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A24BF0D" wp14:editId="5EC21FFA">
                <wp:simplePos x="0" y="0"/>
                <wp:positionH relativeFrom="column">
                  <wp:posOffset>412115</wp:posOffset>
                </wp:positionH>
                <wp:positionV relativeFrom="paragraph">
                  <wp:posOffset>3973195</wp:posOffset>
                </wp:positionV>
                <wp:extent cx="1597025" cy="410210"/>
                <wp:effectExtent l="0" t="0" r="3175" b="8890"/>
                <wp:wrapNone/>
                <wp:docPr id="63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22AA78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39F2A5E5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BF0D" id="_x0000_s1045" type="#_x0000_t202" style="position:absolute;margin-left:32.45pt;margin-top:312.85pt;width:125.75pt;height:32.3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" filled="f" fillcolor="#fffffe" stroked="f" strokecolor="#212120" insetpen="t">
                <v:textbox inset="2.88pt,2.88pt,2.88pt,2.88pt">
                  <w:txbxContent>
                    <w:p w14:paraId="5122AA78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39F2A5E5" w14:textId="77777777" w:rsidR="005F731D" w:rsidRDefault="005F731D" w:rsidP="005F731D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85193E2" wp14:editId="4CA32BAE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3073400" cy="1158240"/>
                <wp:effectExtent l="0" t="0" r="0" b="3810"/>
                <wp:wrapNone/>
                <wp:docPr id="1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1BC52" id="Rectangle 19" o:spid="_x0000_s1026" style="position:absolute;margin-left:15pt;margin-top:0;width:242pt;height:91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ACF7F3D" wp14:editId="75511682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4CE22" id="Rectangle 150" o:spid="_x0000_s1026" style="position:absolute;margin-left:13.7pt;margin-top:0;width:243.35pt;height:351.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" filled="f" strokecolor="#e1b828 [2894]" strokeweight=".5pt"/>
            </w:pict>
          </mc:Fallback>
        </mc:AlternateContent>
      </w:r>
    </w:p>
    <w:p w14:paraId="172D0F70" w14:textId="68EBCB57" w:rsidR="005F731D" w:rsidRPr="00FF34C7" w:rsidRDefault="00D03816" w:rsidP="005F731D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C3ADF99" wp14:editId="7540E04B">
                <wp:simplePos x="0" y="0"/>
                <wp:positionH relativeFrom="column">
                  <wp:posOffset>213360</wp:posOffset>
                </wp:positionH>
                <wp:positionV relativeFrom="paragraph">
                  <wp:posOffset>73660</wp:posOffset>
                </wp:positionV>
                <wp:extent cx="1409700" cy="708660"/>
                <wp:effectExtent l="0" t="0" r="0" b="0"/>
                <wp:wrapNone/>
                <wp:docPr id="63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432094" w14:textId="5C68CCBD" w:rsidR="005F731D" w:rsidRPr="00BA0068" w:rsidRDefault="00D03816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131/133 S Prairie St</w:t>
                            </w:r>
                          </w:p>
                          <w:p w14:paraId="1A45AA4E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7DA33252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78CE78A2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DF99" id="_x0000_s1046" type="#_x0000_t202" style="position:absolute;margin-left:16.8pt;margin-top:5.8pt;width:111pt;height:55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0432094" w14:textId="5C68CCBD" w:rsidR="005F731D" w:rsidRPr="00BA0068" w:rsidRDefault="00D03816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131/133 S Prairie St</w:t>
                      </w:r>
                    </w:p>
                    <w:p w14:paraId="1A45AA4E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7DA33252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78CE78A2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2D960C7" wp14:editId="56D0F29E">
                <wp:simplePos x="0" y="0"/>
                <wp:positionH relativeFrom="column">
                  <wp:posOffset>3901440</wp:posOffset>
                </wp:positionH>
                <wp:positionV relativeFrom="paragraph">
                  <wp:posOffset>3096895</wp:posOffset>
                </wp:positionV>
                <wp:extent cx="3048000" cy="1205230"/>
                <wp:effectExtent l="0" t="0" r="0" b="0"/>
                <wp:wrapNone/>
                <wp:docPr id="15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2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AFDB8" id="Rectangle 20" o:spid="_x0000_s1026" style="position:absolute;margin-left:307.2pt;margin-top:243.85pt;width:240pt;height:94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5F731D">
        <w:rPr>
          <w:noProof/>
        </w:rPr>
        <w:drawing>
          <wp:anchor distT="0" distB="0" distL="114300" distR="114300" simplePos="0" relativeHeight="251745792" behindDoc="0" locked="0" layoutInCell="1" allowOverlap="1" wp14:anchorId="67D4C3F4" wp14:editId="686E4BD1">
            <wp:simplePos x="0" y="0"/>
            <wp:positionH relativeFrom="margin">
              <wp:posOffset>5768340</wp:posOffset>
            </wp:positionH>
            <wp:positionV relativeFrom="paragraph">
              <wp:posOffset>3154045</wp:posOffset>
            </wp:positionV>
            <wp:extent cx="1120140" cy="1120140"/>
            <wp:effectExtent l="0" t="0" r="3810" b="0"/>
            <wp:wrapSquare wrapText="bothSides"/>
            <wp:docPr id="655" name="Picture 65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A5F8B82" wp14:editId="6E77DA5B">
                <wp:simplePos x="0" y="0"/>
                <wp:positionH relativeFrom="column">
                  <wp:posOffset>4076700</wp:posOffset>
                </wp:positionH>
                <wp:positionV relativeFrom="paragraph">
                  <wp:posOffset>3401060</wp:posOffset>
                </wp:positionV>
                <wp:extent cx="1287780" cy="288925"/>
                <wp:effectExtent l="0" t="0" r="7620" b="0"/>
                <wp:wrapNone/>
                <wp:docPr id="15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D3160A" w14:textId="77777777" w:rsidR="005F731D" w:rsidRDefault="005F731D" w:rsidP="005F731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8B82" id="_x0000_s1047" type="#_x0000_t202" style="position:absolute;margin-left:321pt;margin-top:267.8pt;width:101.4pt;height:22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" filled="f" fillcolor="#7a6f30" stroked="f" strokecolor="#212120" insetpen="t">
                <v:textbox inset="2.88pt,2.88pt,2.88pt,2.88pt">
                  <w:txbxContent>
                    <w:p w14:paraId="2CD3160A" w14:textId="77777777" w:rsidR="005F731D" w:rsidRDefault="005F731D" w:rsidP="005F731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 w:rsidR="005F731D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700D6FD" wp14:editId="46445A30">
                <wp:simplePos x="0" y="0"/>
                <wp:positionH relativeFrom="column">
                  <wp:posOffset>3985260</wp:posOffset>
                </wp:positionH>
                <wp:positionV relativeFrom="paragraph">
                  <wp:posOffset>79375</wp:posOffset>
                </wp:positionV>
                <wp:extent cx="1165860" cy="708660"/>
                <wp:effectExtent l="0" t="0" r="0" b="0"/>
                <wp:wrapNone/>
                <wp:docPr id="15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013AED" w14:textId="60A2B483" w:rsidR="005F731D" w:rsidRPr="00BA0068" w:rsidRDefault="00D23351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532 W Main St</w:t>
                            </w:r>
                          </w:p>
                          <w:p w14:paraId="7F3E5FE6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16F1F78A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5BB21BB5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D6FD" id="_x0000_s1048" type="#_x0000_t202" style="position:absolute;margin-left:313.8pt;margin-top:6.25pt;width:91.8pt;height:55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9013AED" w14:textId="60A2B483" w:rsidR="005F731D" w:rsidRPr="00BA0068" w:rsidRDefault="00D23351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532 W Main St</w:t>
                      </w:r>
                    </w:p>
                    <w:p w14:paraId="7F3E5FE6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16F1F78A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5BB21BB5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</w:p>
    <w:p w14:paraId="36B5EF8A" w14:textId="58259288" w:rsidR="005F731D" w:rsidRDefault="005F731D" w:rsidP="005F731D"/>
    <w:p w14:paraId="7CB34F48" w14:textId="322F795B" w:rsidR="005F731D" w:rsidRDefault="005F731D" w:rsidP="005F731D">
      <w:r>
        <w:tab/>
      </w:r>
    </w:p>
    <w:p w14:paraId="05F5684F" w14:textId="77777777" w:rsidR="005F731D" w:rsidRDefault="005F731D" w:rsidP="005F731D">
      <w:pPr>
        <w:tabs>
          <w:tab w:val="left" w:pos="74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744B8B5" wp14:editId="326EC65B">
                <wp:simplePos x="0" y="0"/>
                <wp:positionH relativeFrom="column">
                  <wp:posOffset>4115435</wp:posOffset>
                </wp:positionH>
                <wp:positionV relativeFrom="paragraph">
                  <wp:posOffset>3393440</wp:posOffset>
                </wp:positionV>
                <wp:extent cx="1597025" cy="410210"/>
                <wp:effectExtent l="0" t="0" r="3175" b="8890"/>
                <wp:wrapNone/>
                <wp:docPr id="30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DDFE5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0CE338AC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4B8B5" id="_x0000_s1049" type="#_x0000_t202" style="position:absolute;margin-left:324.05pt;margin-top:267.2pt;width:125.75pt;height:32.3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" filled="f" fillcolor="#fffffe" stroked="f" strokecolor="#212120" insetpen="t">
                <v:textbox inset="2.88pt,2.88pt,2.88pt,2.88pt">
                  <w:txbxContent>
                    <w:p w14:paraId="5ADDDFE5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0CE338AC" w14:textId="77777777" w:rsidR="005F731D" w:rsidRDefault="005F731D" w:rsidP="005F731D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2AF4896" w14:textId="248A4C52" w:rsidR="005F731D" w:rsidRPr="003F2191" w:rsidRDefault="005F731D" w:rsidP="005F731D"/>
    <w:p w14:paraId="09806A94" w14:textId="3525F961" w:rsidR="005F731D" w:rsidRPr="003F2191" w:rsidRDefault="005F731D" w:rsidP="005F731D"/>
    <w:p w14:paraId="1E855934" w14:textId="37DE5139" w:rsidR="005F731D" w:rsidRPr="003F2191" w:rsidRDefault="00D23351" w:rsidP="005F731D">
      <w:r>
        <w:rPr>
          <w:noProof/>
        </w:rPr>
        <w:drawing>
          <wp:anchor distT="0" distB="0" distL="114300" distR="114300" simplePos="0" relativeHeight="251767296" behindDoc="0" locked="0" layoutInCell="1" allowOverlap="1" wp14:anchorId="4CFFF250" wp14:editId="37743A15">
            <wp:simplePos x="0" y="0"/>
            <wp:positionH relativeFrom="column">
              <wp:posOffset>3916680</wp:posOffset>
            </wp:positionH>
            <wp:positionV relativeFrom="paragraph">
              <wp:posOffset>142240</wp:posOffset>
            </wp:positionV>
            <wp:extent cx="3025140" cy="2065020"/>
            <wp:effectExtent l="0" t="0" r="3810" b="0"/>
            <wp:wrapSquare wrapText="bothSides"/>
            <wp:docPr id="662" name="Picture 662" descr="A picture containing grass, outdoor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grass, outdoor, sky, build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E486" w14:textId="6AAADC9D" w:rsidR="005F731D" w:rsidRPr="003F2191" w:rsidRDefault="002A1433" w:rsidP="005F731D">
      <w:r>
        <w:rPr>
          <w:noProof/>
        </w:rPr>
        <w:drawing>
          <wp:anchor distT="0" distB="0" distL="114300" distR="114300" simplePos="0" relativeHeight="251766272" behindDoc="0" locked="0" layoutInCell="1" allowOverlap="1" wp14:anchorId="135566D4" wp14:editId="3F858E1E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3040380" cy="2028825"/>
            <wp:effectExtent l="0" t="0" r="7620" b="9525"/>
            <wp:wrapSquare wrapText="bothSides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AD134" w14:textId="490E54F3" w:rsidR="005F731D" w:rsidRPr="003F2191" w:rsidRDefault="005F731D" w:rsidP="005F731D"/>
    <w:p w14:paraId="1E78A0B8" w14:textId="33C5EA7E" w:rsidR="005F731D" w:rsidRPr="003F2191" w:rsidRDefault="005F731D" w:rsidP="005F731D"/>
    <w:p w14:paraId="14BA6ABE" w14:textId="77777777" w:rsidR="005F731D" w:rsidRPr="003F2191" w:rsidRDefault="005F731D" w:rsidP="005F731D"/>
    <w:p w14:paraId="4E9DC1D5" w14:textId="7F81688C" w:rsidR="005F731D" w:rsidRPr="003F2191" w:rsidRDefault="005F731D" w:rsidP="005F731D"/>
    <w:p w14:paraId="1521D4CF" w14:textId="5C83987A" w:rsidR="005F731D" w:rsidRPr="003F2191" w:rsidRDefault="005F731D" w:rsidP="005F731D"/>
    <w:p w14:paraId="4DEDC72A" w14:textId="77777777" w:rsidR="005F731D" w:rsidRPr="003F2191" w:rsidRDefault="005F731D" w:rsidP="005F731D"/>
    <w:p w14:paraId="35FE786A" w14:textId="77777777" w:rsidR="005F731D" w:rsidRPr="003F2191" w:rsidRDefault="005F731D" w:rsidP="005F731D"/>
    <w:p w14:paraId="7E5E5265" w14:textId="77777777" w:rsidR="005F731D" w:rsidRPr="003F2191" w:rsidRDefault="005F731D" w:rsidP="005F731D"/>
    <w:p w14:paraId="038BEF5F" w14:textId="77777777" w:rsidR="005F731D" w:rsidRPr="003F2191" w:rsidRDefault="005F731D" w:rsidP="005F731D"/>
    <w:p w14:paraId="2A6ABA99" w14:textId="50D88EC1" w:rsidR="005F731D" w:rsidRPr="003F2191" w:rsidRDefault="005F731D" w:rsidP="005F731D"/>
    <w:p w14:paraId="5B854411" w14:textId="77777777" w:rsidR="005F731D" w:rsidRPr="003F2191" w:rsidRDefault="005F731D" w:rsidP="005F731D"/>
    <w:p w14:paraId="22911AC4" w14:textId="7D64D14E" w:rsidR="005F731D" w:rsidRPr="003F2191" w:rsidRDefault="005F731D" w:rsidP="005F731D"/>
    <w:p w14:paraId="33BC9BD5" w14:textId="77777777" w:rsidR="005F731D" w:rsidRPr="003F2191" w:rsidRDefault="005F731D" w:rsidP="005F731D"/>
    <w:p w14:paraId="65B310EB" w14:textId="77777777" w:rsidR="005F731D" w:rsidRPr="003F2191" w:rsidRDefault="005F731D" w:rsidP="005F731D"/>
    <w:p w14:paraId="219CFFB5" w14:textId="6F6004CC" w:rsidR="005F731D" w:rsidRPr="003F2191" w:rsidRDefault="005F731D" w:rsidP="005F731D"/>
    <w:p w14:paraId="1F0A91A8" w14:textId="77777777" w:rsidR="005F731D" w:rsidRPr="003F2191" w:rsidRDefault="005F731D" w:rsidP="005F731D"/>
    <w:p w14:paraId="738297C5" w14:textId="77777777" w:rsidR="005F731D" w:rsidRPr="003F2191" w:rsidRDefault="005F731D" w:rsidP="005F731D"/>
    <w:p w14:paraId="7405542E" w14:textId="2819C225" w:rsidR="005F731D" w:rsidRPr="003F2191" w:rsidRDefault="005F731D" w:rsidP="005F731D"/>
    <w:p w14:paraId="0B7B4D0B" w14:textId="77777777" w:rsidR="005F731D" w:rsidRPr="003F2191" w:rsidRDefault="005F731D" w:rsidP="005F731D"/>
    <w:p w14:paraId="14475ADE" w14:textId="00BBA498" w:rsidR="005F731D" w:rsidRPr="003F2191" w:rsidRDefault="005F731D" w:rsidP="005F731D"/>
    <w:p w14:paraId="1075AF26" w14:textId="77777777" w:rsidR="005F731D" w:rsidRPr="003F2191" w:rsidRDefault="005F731D" w:rsidP="005F731D"/>
    <w:p w14:paraId="0DCCF6A3" w14:textId="77777777" w:rsidR="005F731D" w:rsidRPr="003F2191" w:rsidRDefault="005F731D" w:rsidP="005F731D"/>
    <w:p w14:paraId="0B1E76AD" w14:textId="77777777" w:rsidR="005F731D" w:rsidRPr="003F2191" w:rsidRDefault="005F731D" w:rsidP="005F731D"/>
    <w:p w14:paraId="2ABB8BD0" w14:textId="46699397" w:rsidR="005F731D" w:rsidRPr="003F2191" w:rsidRDefault="005F731D" w:rsidP="005F731D"/>
    <w:p w14:paraId="77EF708B" w14:textId="77777777" w:rsidR="005F731D" w:rsidRPr="003F2191" w:rsidRDefault="005F731D" w:rsidP="005F731D"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7A71527" wp14:editId="3FE36298">
                <wp:simplePos x="0" y="0"/>
                <wp:positionH relativeFrom="column">
                  <wp:posOffset>1645920</wp:posOffset>
                </wp:positionH>
                <wp:positionV relativeFrom="paragraph">
                  <wp:posOffset>4445</wp:posOffset>
                </wp:positionV>
                <wp:extent cx="1569720" cy="1082040"/>
                <wp:effectExtent l="0" t="0" r="0" b="3810"/>
                <wp:wrapNone/>
                <wp:docPr id="30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01E838" w14:textId="4B1A901A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3 and 2 Bed, </w:t>
                            </w:r>
                            <w:r w:rsidR="00DF2F48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Bath Apt.</w:t>
                            </w:r>
                          </w:p>
                          <w:p w14:paraId="583655A1" w14:textId="108F1F46" w:rsidR="005F731D" w:rsidRDefault="00DF2F48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Tenant Pays Utilities</w:t>
                            </w:r>
                          </w:p>
                          <w:p w14:paraId="377FDE8D" w14:textId="05435AA8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2F48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Unit</w:t>
                            </w:r>
                          </w:p>
                          <w:p w14:paraId="3F8991A0" w14:textId="354A2937" w:rsidR="005F731D" w:rsidRDefault="00EB1309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Close to Campus and Downtown</w:t>
                            </w:r>
                          </w:p>
                          <w:p w14:paraId="1BA48F21" w14:textId="5E49495E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</w:t>
                            </w:r>
                            <w:r w:rsidR="0011758C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lable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June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527" id="_x0000_s1050" type="#_x0000_t202" style="position:absolute;margin-left:129.6pt;margin-top:.35pt;width:123.6pt;height:85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" filled="f" fillcolor="#fffffe" stroked="f" strokecolor="#212120" insetpen="t">
                <v:textbox inset="2.88pt,2.88pt,2.88pt,2.88pt">
                  <w:txbxContent>
                    <w:p w14:paraId="0401E838" w14:textId="4B1A901A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3 and 2 Bed, </w:t>
                      </w:r>
                      <w:r w:rsidR="00DF2F48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Bath Apt.</w:t>
                      </w:r>
                    </w:p>
                    <w:p w14:paraId="583655A1" w14:textId="108F1F46" w:rsidR="005F731D" w:rsidRDefault="00DF2F48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Tenant Pays Utilities</w:t>
                      </w:r>
                    </w:p>
                    <w:p w14:paraId="377FDE8D" w14:textId="05435AA8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</w:t>
                      </w:r>
                      <w:r w:rsidR="00DF2F48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Unit</w:t>
                      </w:r>
                    </w:p>
                    <w:p w14:paraId="3F8991A0" w14:textId="354A2937" w:rsidR="005F731D" w:rsidRDefault="00EB1309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Close to Campus and Downtown</w:t>
                      </w:r>
                    </w:p>
                    <w:p w14:paraId="1BA48F21" w14:textId="5E49495E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</w:t>
                      </w:r>
                      <w:r w:rsidR="0011758C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lable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June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14A2A80" wp14:editId="654D3CB3">
                <wp:simplePos x="0" y="0"/>
                <wp:positionH relativeFrom="column">
                  <wp:posOffset>5189220</wp:posOffset>
                </wp:positionH>
                <wp:positionV relativeFrom="paragraph">
                  <wp:posOffset>57785</wp:posOffset>
                </wp:positionV>
                <wp:extent cx="1744980" cy="1066800"/>
                <wp:effectExtent l="0" t="0" r="7620" b="0"/>
                <wp:wrapNone/>
                <wp:docPr id="6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95724" w14:textId="5FBFF08A" w:rsidR="005F731D" w:rsidRDefault="00660F2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3 Be</w:t>
                            </w:r>
                            <w:r w:rsidR="005F731D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d, 1 Bath Apt.</w:t>
                            </w:r>
                          </w:p>
                          <w:p w14:paraId="3410EEC0" w14:textId="38FDC78B" w:rsidR="005F731D" w:rsidRDefault="00660F2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Tenant Pays Utilities</w:t>
                            </w:r>
                          </w:p>
                          <w:p w14:paraId="08A3FA2B" w14:textId="2FD90103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Washer &amp; Dryer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F2F48"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Bullding</w:t>
                            </w:r>
                            <w:proofErr w:type="spellEnd"/>
                          </w:p>
                          <w:p w14:paraId="15C102DD" w14:textId="5D98D8CF" w:rsidR="005F731D" w:rsidRDefault="00660F2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Downtown</w:t>
                            </w:r>
                          </w:p>
                          <w:p w14:paraId="28979774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  <w:t>Available June, July, and August 2021</w:t>
                            </w:r>
                          </w:p>
                          <w:p w14:paraId="5A99F556" w14:textId="77777777" w:rsidR="005F731D" w:rsidRDefault="005F731D" w:rsidP="005F731D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2A80" id="_x0000_s1051" type="#_x0000_t202" style="position:absolute;margin-left:408.6pt;margin-top:4.55pt;width:137.4pt;height:8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72795724" w14:textId="5FBFF08A" w:rsidR="005F731D" w:rsidRDefault="00660F2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3 Be</w:t>
                      </w:r>
                      <w:r w:rsidR="005F731D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d, 1 Bath Apt.</w:t>
                      </w:r>
                    </w:p>
                    <w:p w14:paraId="3410EEC0" w14:textId="38FDC78B" w:rsidR="005F731D" w:rsidRDefault="00660F2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Tenant Pays Utilities</w:t>
                      </w:r>
                    </w:p>
                    <w:p w14:paraId="08A3FA2B" w14:textId="2FD90103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Washer &amp; Dryer </w:t>
                      </w:r>
                      <w:proofErr w:type="gramStart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DF2F48"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Bullding</w:t>
                      </w:r>
                      <w:proofErr w:type="spellEnd"/>
                    </w:p>
                    <w:p w14:paraId="15C102DD" w14:textId="5D98D8CF" w:rsidR="005F731D" w:rsidRDefault="00660F2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Downtown</w:t>
                      </w:r>
                    </w:p>
                    <w:p w14:paraId="28979774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  <w:t>Available June, July, and August 2021</w:t>
                      </w:r>
                    </w:p>
                    <w:p w14:paraId="5A99F556" w14:textId="77777777" w:rsidR="005F731D" w:rsidRDefault="005F731D" w:rsidP="005F731D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F1E94D0" wp14:editId="333FDE15">
                <wp:simplePos x="0" y="0"/>
                <wp:positionH relativeFrom="column">
                  <wp:posOffset>3924300</wp:posOffset>
                </wp:positionH>
                <wp:positionV relativeFrom="paragraph">
                  <wp:posOffset>10795</wp:posOffset>
                </wp:positionV>
                <wp:extent cx="3079750" cy="4465320"/>
                <wp:effectExtent l="0" t="0" r="25400" b="11430"/>
                <wp:wrapNone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465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89B65" id="Rectangle 641" o:spid="_x0000_s1026" style="position:absolute;margin-left:309pt;margin-top:.85pt;width:242.5pt;height:351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" filled="f" strokecolor="#e1b828 [289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437A266" wp14:editId="555DE391">
                <wp:simplePos x="0" y="0"/>
                <wp:positionH relativeFrom="column">
                  <wp:posOffset>3924300</wp:posOffset>
                </wp:positionH>
                <wp:positionV relativeFrom="paragraph">
                  <wp:posOffset>3810</wp:posOffset>
                </wp:positionV>
                <wp:extent cx="3073400" cy="1158240"/>
                <wp:effectExtent l="0" t="0" r="0" b="3810"/>
                <wp:wrapNone/>
                <wp:docPr id="6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6CF7" id="Rectangle 19" o:spid="_x0000_s1026" style="position:absolute;margin-left:309pt;margin-top:.3pt;width:242pt;height:91.2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DF01A94" wp14:editId="4F385EA1">
                <wp:simplePos x="0" y="0"/>
                <wp:positionH relativeFrom="column">
                  <wp:posOffset>312420</wp:posOffset>
                </wp:positionH>
                <wp:positionV relativeFrom="paragraph">
                  <wp:posOffset>224155</wp:posOffset>
                </wp:positionV>
                <wp:extent cx="1165860" cy="708660"/>
                <wp:effectExtent l="0" t="0" r="0" b="0"/>
                <wp:wrapNone/>
                <wp:docPr id="64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8D2E0A" w14:textId="291CA9BF" w:rsidR="005F731D" w:rsidRPr="00BA0068" w:rsidRDefault="00EB1309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504 W Main St</w:t>
                            </w:r>
                          </w:p>
                          <w:p w14:paraId="692C1B75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5C2651EF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45223662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1A94" id="_x0000_s1052" type="#_x0000_t202" style="position:absolute;margin-left:24.6pt;margin-top:17.65pt;width:91.8pt;height:55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" filled="f" fillcolor="#fffffe" stroked="f" strokecolor="#212120" insetpen="t">
                <v:textbox inset="2.88pt,2.88pt,2.88pt,2.88pt">
                  <w:txbxContent>
                    <w:p w14:paraId="5E8D2E0A" w14:textId="291CA9BF" w:rsidR="005F731D" w:rsidRPr="00BA0068" w:rsidRDefault="00EB1309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504 W Main St</w:t>
                      </w:r>
                    </w:p>
                    <w:p w14:paraId="692C1B75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5C2651EF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45223662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0932F8A" wp14:editId="69938DEF">
                <wp:simplePos x="0" y="0"/>
                <wp:positionH relativeFrom="column">
                  <wp:posOffset>403860</wp:posOffset>
                </wp:positionH>
                <wp:positionV relativeFrom="paragraph">
                  <wp:posOffset>3545840</wp:posOffset>
                </wp:positionV>
                <wp:extent cx="1287780" cy="288925"/>
                <wp:effectExtent l="0" t="0" r="7620" b="0"/>
                <wp:wrapNone/>
                <wp:docPr id="6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D3A85" w14:textId="77777777" w:rsidR="005F731D" w:rsidRDefault="005F731D" w:rsidP="005F731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2F8A" id="_x0000_s1053" type="#_x0000_t202" style="position:absolute;margin-left:31.8pt;margin-top:279.2pt;width:101.4pt;height:22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" filled="f" fillcolor="#7a6f30" stroked="f" strokecolor="#212120" insetpen="t">
                <v:textbox inset="2.88pt,2.88pt,2.88pt,2.88pt">
                  <w:txbxContent>
                    <w:p w14:paraId="5FAD3A85" w14:textId="77777777" w:rsidR="005F731D" w:rsidRDefault="005F731D" w:rsidP="005F731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5CB8EAA1" wp14:editId="3D0E1667">
            <wp:simplePos x="0" y="0"/>
            <wp:positionH relativeFrom="margin">
              <wp:posOffset>2095500</wp:posOffset>
            </wp:positionH>
            <wp:positionV relativeFrom="paragraph">
              <wp:posOffset>3298825</wp:posOffset>
            </wp:positionV>
            <wp:extent cx="1120140" cy="1120140"/>
            <wp:effectExtent l="0" t="0" r="3810" b="0"/>
            <wp:wrapSquare wrapText="bothSides"/>
            <wp:docPr id="657" name="Picture 65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07E472E" wp14:editId="677DA0C7">
                <wp:simplePos x="0" y="0"/>
                <wp:positionH relativeFrom="column">
                  <wp:posOffset>442595</wp:posOffset>
                </wp:positionH>
                <wp:positionV relativeFrom="paragraph">
                  <wp:posOffset>3976370</wp:posOffset>
                </wp:positionV>
                <wp:extent cx="1597025" cy="410210"/>
                <wp:effectExtent l="0" t="0" r="3175" b="8890"/>
                <wp:wrapNone/>
                <wp:docPr id="64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87F3C7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1A9FDD08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472E" id="_x0000_s1054" type="#_x0000_t202" style="position:absolute;margin-left:34.85pt;margin-top:313.1pt;width:125.75pt;height:32.3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" filled="f" fillcolor="#fffffe" stroked="f" strokecolor="#212120" insetpen="t">
                <v:textbox inset="2.88pt,2.88pt,2.88pt,2.88pt">
                  <w:txbxContent>
                    <w:p w14:paraId="2087F3C7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1A9FDD08" w14:textId="77777777" w:rsidR="005F731D" w:rsidRDefault="005F731D" w:rsidP="005F731D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98DCFCD" wp14:editId="3069DFB0">
                <wp:simplePos x="0" y="0"/>
                <wp:positionH relativeFrom="column">
                  <wp:posOffset>220980</wp:posOffset>
                </wp:positionH>
                <wp:positionV relativeFrom="paragraph">
                  <wp:posOffset>3175</wp:posOffset>
                </wp:positionV>
                <wp:extent cx="3073400" cy="1158240"/>
                <wp:effectExtent l="0" t="0" r="0" b="3810"/>
                <wp:wrapNone/>
                <wp:docPr id="64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1582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CE3A3" id="Rectangle 19" o:spid="_x0000_s1026" style="position:absolute;margin-left:17.4pt;margin-top:.25pt;width:242pt;height:91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8B73236" wp14:editId="570E2233">
                <wp:simplePos x="0" y="0"/>
                <wp:positionH relativeFrom="column">
                  <wp:posOffset>204470</wp:posOffset>
                </wp:positionH>
                <wp:positionV relativeFrom="paragraph">
                  <wp:posOffset>3175</wp:posOffset>
                </wp:positionV>
                <wp:extent cx="3090545" cy="4463415"/>
                <wp:effectExtent l="0" t="0" r="14605" b="13335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8BC71" id="Rectangle 647" o:spid="_x0000_s1026" style="position:absolute;margin-left:16.1pt;margin-top:.25pt;width:243.35pt;height:351.4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" filled="f" strokecolor="#e1b828 [289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442DD89" wp14:editId="2439B6E6">
                <wp:simplePos x="0" y="0"/>
                <wp:positionH relativeFrom="column">
                  <wp:posOffset>3931920</wp:posOffset>
                </wp:positionH>
                <wp:positionV relativeFrom="paragraph">
                  <wp:posOffset>3246120</wp:posOffset>
                </wp:positionV>
                <wp:extent cx="3048000" cy="1205230"/>
                <wp:effectExtent l="0" t="0" r="0" b="0"/>
                <wp:wrapNone/>
                <wp:docPr id="6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2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7E6EE" id="Rectangle 20" o:spid="_x0000_s1026" style="position:absolute;margin-left:309.6pt;margin-top:255.6pt;width:240pt;height:9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552A5F22" wp14:editId="5590836D">
            <wp:simplePos x="0" y="0"/>
            <wp:positionH relativeFrom="margin">
              <wp:posOffset>5798820</wp:posOffset>
            </wp:positionH>
            <wp:positionV relativeFrom="paragraph">
              <wp:posOffset>3303270</wp:posOffset>
            </wp:positionV>
            <wp:extent cx="1120140" cy="1120140"/>
            <wp:effectExtent l="0" t="0" r="3810" b="0"/>
            <wp:wrapSquare wrapText="bothSides"/>
            <wp:docPr id="658" name="Picture 65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40ED1E7" wp14:editId="67975492">
                <wp:simplePos x="0" y="0"/>
                <wp:positionH relativeFrom="column">
                  <wp:posOffset>4107180</wp:posOffset>
                </wp:positionH>
                <wp:positionV relativeFrom="paragraph">
                  <wp:posOffset>3550285</wp:posOffset>
                </wp:positionV>
                <wp:extent cx="1287780" cy="288925"/>
                <wp:effectExtent l="0" t="0" r="7620" b="0"/>
                <wp:wrapNone/>
                <wp:docPr id="64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2486D3" w14:textId="77777777" w:rsidR="005F731D" w:rsidRDefault="005F731D" w:rsidP="005F731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  <w:t>CALL TODAY!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D1E7" id="_x0000_s1055" type="#_x0000_t202" style="position:absolute;margin-left:323.4pt;margin-top:279.55pt;width:101.4pt;height:22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" filled="f" fillcolor="#7a6f30" stroked="f" strokecolor="#212120" insetpen="t">
                <v:textbox inset="2.88pt,2.88pt,2.88pt,2.88pt">
                  <w:txbxContent>
                    <w:p w14:paraId="512486D3" w14:textId="77777777" w:rsidR="005F731D" w:rsidRDefault="005F731D" w:rsidP="005F731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  <w:t>CALL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3945415" wp14:editId="5C6A8ACF">
                <wp:simplePos x="0" y="0"/>
                <wp:positionH relativeFrom="column">
                  <wp:posOffset>4015740</wp:posOffset>
                </wp:positionH>
                <wp:positionV relativeFrom="paragraph">
                  <wp:posOffset>228600</wp:posOffset>
                </wp:positionV>
                <wp:extent cx="1165860" cy="708660"/>
                <wp:effectExtent l="0" t="0" r="0" b="0"/>
                <wp:wrapNone/>
                <wp:docPr id="65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4649B" w14:textId="4F88EAB3" w:rsidR="005F731D" w:rsidRPr="00BA0068" w:rsidRDefault="00660F2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8"/>
                                <w:szCs w:val="28"/>
                              </w:rPr>
                              <w:t>147 W Main St</w:t>
                            </w:r>
                          </w:p>
                          <w:p w14:paraId="72B46260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Whitewater, WI 53190</w:t>
                            </w:r>
                          </w:p>
                          <w:p w14:paraId="0D2F00E7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5F42537D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  <w:t>Call for Pricing!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5415" id="_x0000_s1056" type="#_x0000_t202" style="position:absolute;margin-left:316.2pt;margin-top:18pt;width:91.8pt;height:55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39A4649B" w14:textId="4F88EAB3" w:rsidR="005F731D" w:rsidRPr="00BA0068" w:rsidRDefault="00660F2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8"/>
                          <w:szCs w:val="28"/>
                        </w:rPr>
                        <w:t>147 W Main St</w:t>
                      </w:r>
                    </w:p>
                    <w:p w14:paraId="72B46260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Whitewater, WI 53190</w:t>
                      </w:r>
                    </w:p>
                    <w:p w14:paraId="0D2F00E7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  <w:p w14:paraId="5F42537D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  <w:t>Call for Pricing!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E5C1797" wp14:editId="2E01E761">
                <wp:simplePos x="0" y="0"/>
                <wp:positionH relativeFrom="column">
                  <wp:posOffset>4145915</wp:posOffset>
                </wp:positionH>
                <wp:positionV relativeFrom="paragraph">
                  <wp:posOffset>3980815</wp:posOffset>
                </wp:positionV>
                <wp:extent cx="1597025" cy="410210"/>
                <wp:effectExtent l="0" t="0" r="3175" b="8890"/>
                <wp:wrapNone/>
                <wp:docPr id="6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0C9B1D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  <w:t>262-473-4175</w:t>
                            </w:r>
                          </w:p>
                          <w:p w14:paraId="30A78040" w14:textId="77777777" w:rsidR="005F731D" w:rsidRDefault="005F731D" w:rsidP="005F731D">
                            <w:pPr>
                              <w:widowControl w:val="0"/>
                              <w:spacing w:line="240" w:lineRule="exact"/>
                            </w:pPr>
                            <w:r>
                              <w:t>www.tincherrealty.com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C1797" id="_x0000_s1057" type="#_x0000_t202" style="position:absolute;margin-left:326.45pt;margin-top:313.45pt;width:125.75pt;height:32.3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" filled="f" fillcolor="#fffffe" stroked="f" strokecolor="#212120" insetpen="t">
                <v:textbox inset="2.88pt,2.88pt,2.88pt,2.88pt">
                  <w:txbxContent>
                    <w:p w14:paraId="5A0C9B1D" w14:textId="77777777" w:rsidR="005F731D" w:rsidRDefault="005F731D" w:rsidP="005F731D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  <w:t>262-473-4175</w:t>
                      </w:r>
                    </w:p>
                    <w:p w14:paraId="30A78040" w14:textId="77777777" w:rsidR="005F731D" w:rsidRDefault="005F731D" w:rsidP="005F731D">
                      <w:pPr>
                        <w:widowControl w:val="0"/>
                        <w:spacing w:line="240" w:lineRule="exact"/>
                      </w:pPr>
                      <w:r>
                        <w:t>www.tincherrealty.com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7BD775D" w14:textId="77777777" w:rsidR="005F731D" w:rsidRPr="003F2191" w:rsidRDefault="005F731D" w:rsidP="005F731D"/>
    <w:p w14:paraId="7A98EFCA" w14:textId="77777777" w:rsidR="005F731D" w:rsidRPr="003F2191" w:rsidRDefault="005F731D" w:rsidP="005F731D"/>
    <w:p w14:paraId="583423C0" w14:textId="60A73BC2" w:rsidR="005F731D" w:rsidRPr="003F2191" w:rsidRDefault="005F731D" w:rsidP="005F731D"/>
    <w:p w14:paraId="634C50E5" w14:textId="77777777" w:rsidR="005F731D" w:rsidRPr="003F2191" w:rsidRDefault="005F731D" w:rsidP="005F731D"/>
    <w:p w14:paraId="01C83A5C" w14:textId="69A1A3C1" w:rsidR="005F731D" w:rsidRPr="003F2191" w:rsidRDefault="005F731D" w:rsidP="005F731D"/>
    <w:p w14:paraId="797394BD" w14:textId="77777777" w:rsidR="005F731D" w:rsidRPr="003F2191" w:rsidRDefault="005F731D" w:rsidP="005F731D"/>
    <w:p w14:paraId="621E1524" w14:textId="324ADD44" w:rsidR="005F731D" w:rsidRPr="003F2191" w:rsidRDefault="005F731D" w:rsidP="005F731D"/>
    <w:p w14:paraId="371DE803" w14:textId="7D1748E6" w:rsidR="005F731D" w:rsidRPr="003F2191" w:rsidRDefault="002C135E" w:rsidP="005F731D">
      <w:r>
        <w:rPr>
          <w:noProof/>
        </w:rPr>
        <w:drawing>
          <wp:anchor distT="0" distB="0" distL="114300" distR="114300" simplePos="0" relativeHeight="251769344" behindDoc="0" locked="0" layoutInCell="1" allowOverlap="1" wp14:anchorId="41E64D6F" wp14:editId="21067B8F">
            <wp:simplePos x="0" y="0"/>
            <wp:positionH relativeFrom="column">
              <wp:posOffset>3931920</wp:posOffset>
            </wp:positionH>
            <wp:positionV relativeFrom="paragraph">
              <wp:posOffset>8255</wp:posOffset>
            </wp:positionV>
            <wp:extent cx="3072130" cy="2049780"/>
            <wp:effectExtent l="0" t="0" r="0" b="7620"/>
            <wp:wrapSquare wrapText="bothSides"/>
            <wp:docPr id="665" name="Picture 665" descr="A picture containing text, building, outdoor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text, building, outdoor, shop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BC">
        <w:rPr>
          <w:noProof/>
        </w:rPr>
        <w:drawing>
          <wp:anchor distT="0" distB="0" distL="114300" distR="114300" simplePos="0" relativeHeight="251768320" behindDoc="0" locked="0" layoutInCell="1" allowOverlap="1" wp14:anchorId="7A42BAF6" wp14:editId="60833E6B">
            <wp:simplePos x="0" y="0"/>
            <wp:positionH relativeFrom="column">
              <wp:posOffset>236220</wp:posOffset>
            </wp:positionH>
            <wp:positionV relativeFrom="paragraph">
              <wp:posOffset>8255</wp:posOffset>
            </wp:positionV>
            <wp:extent cx="3048000" cy="2033905"/>
            <wp:effectExtent l="0" t="0" r="0" b="4445"/>
            <wp:wrapSquare wrapText="bothSides"/>
            <wp:docPr id="664" name="Picture 664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 descr="A picture containing grass, outdoor, tree, sk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A7E14" w14:textId="0BEE589D" w:rsidR="005F731D" w:rsidRPr="003F2191" w:rsidRDefault="005F731D" w:rsidP="005F731D"/>
    <w:p w14:paraId="57A38793" w14:textId="4095ABB9" w:rsidR="005F731D" w:rsidRPr="003F2191" w:rsidRDefault="005F731D" w:rsidP="005F731D"/>
    <w:p w14:paraId="37950917" w14:textId="104F1040" w:rsidR="005F731D" w:rsidRPr="003F2191" w:rsidRDefault="005F731D" w:rsidP="005F731D"/>
    <w:p w14:paraId="6B8A8667" w14:textId="0EF57C02" w:rsidR="005F731D" w:rsidRPr="003F2191" w:rsidRDefault="005F731D" w:rsidP="005F731D"/>
    <w:p w14:paraId="3C530F76" w14:textId="072DD0BE" w:rsidR="005F731D" w:rsidRPr="003F2191" w:rsidRDefault="005F731D" w:rsidP="005F731D"/>
    <w:p w14:paraId="5984E706" w14:textId="77777777" w:rsidR="005F731D" w:rsidRPr="003F2191" w:rsidRDefault="005F731D" w:rsidP="005F731D"/>
    <w:p w14:paraId="5A9FC41E" w14:textId="77777777" w:rsidR="005F731D" w:rsidRPr="003F2191" w:rsidRDefault="005F731D" w:rsidP="005F731D"/>
    <w:p w14:paraId="3E33A52A" w14:textId="77777777" w:rsidR="005F731D" w:rsidRPr="003F2191" w:rsidRDefault="005F731D" w:rsidP="005F731D"/>
    <w:p w14:paraId="5E54162C" w14:textId="77777777" w:rsidR="005F731D" w:rsidRPr="003F2191" w:rsidRDefault="005F731D" w:rsidP="005F731D"/>
    <w:p w14:paraId="5AE36EA0" w14:textId="77777777" w:rsidR="005F731D" w:rsidRPr="003F2191" w:rsidRDefault="005F731D" w:rsidP="005F731D"/>
    <w:p w14:paraId="6217C564" w14:textId="77777777" w:rsidR="005F731D" w:rsidRPr="003F2191" w:rsidRDefault="005F731D" w:rsidP="005F731D"/>
    <w:p w14:paraId="44FC824B" w14:textId="77777777" w:rsidR="005F731D" w:rsidRDefault="005F731D" w:rsidP="005F731D"/>
    <w:p w14:paraId="261F3F7B" w14:textId="77777777" w:rsidR="005F731D" w:rsidRPr="003F2191" w:rsidRDefault="005F731D" w:rsidP="005F731D"/>
    <w:p w14:paraId="17D3090F" w14:textId="77777777" w:rsidR="005F731D" w:rsidRDefault="005F731D" w:rsidP="005F731D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3E00816" wp14:editId="44A2EDFD">
                <wp:simplePos x="0" y="0"/>
                <wp:positionH relativeFrom="column">
                  <wp:posOffset>214630</wp:posOffset>
                </wp:positionH>
                <wp:positionV relativeFrom="paragraph">
                  <wp:posOffset>5715</wp:posOffset>
                </wp:positionV>
                <wp:extent cx="3048000" cy="1205629"/>
                <wp:effectExtent l="0" t="0" r="0" b="0"/>
                <wp:wrapNone/>
                <wp:docPr id="6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20562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49397" id="Rectangle 20" o:spid="_x0000_s1026" style="position:absolute;margin-left:16.9pt;margin-top:.45pt;width:240pt;height:94.9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</w:p>
    <w:p w14:paraId="160F40D8" w14:textId="77777777" w:rsidR="005F731D" w:rsidRDefault="005F731D" w:rsidP="005F731D">
      <w:pPr>
        <w:tabs>
          <w:tab w:val="left" w:pos="4164"/>
        </w:tabs>
      </w:pPr>
      <w:r>
        <w:tab/>
      </w:r>
    </w:p>
    <w:p w14:paraId="62376161" w14:textId="77777777" w:rsidR="005F731D" w:rsidRDefault="005F731D" w:rsidP="005F731D">
      <w:pPr>
        <w:tabs>
          <w:tab w:val="left" w:pos="4164"/>
        </w:tabs>
      </w:pPr>
    </w:p>
    <w:p w14:paraId="019FA7F3" w14:textId="77777777" w:rsidR="005F731D" w:rsidRDefault="005F731D" w:rsidP="005F731D">
      <w:pPr>
        <w:tabs>
          <w:tab w:val="left" w:pos="4164"/>
        </w:tabs>
      </w:pPr>
    </w:p>
    <w:p w14:paraId="64FAC35B" w14:textId="77777777" w:rsidR="005F731D" w:rsidRDefault="005F731D" w:rsidP="005F731D">
      <w:pPr>
        <w:tabs>
          <w:tab w:val="left" w:pos="4164"/>
        </w:tabs>
      </w:pPr>
    </w:p>
    <w:p w14:paraId="03256F1A" w14:textId="77777777" w:rsidR="005F731D" w:rsidRDefault="005F731D" w:rsidP="005F731D">
      <w:pPr>
        <w:tabs>
          <w:tab w:val="left" w:pos="4164"/>
        </w:tabs>
      </w:pPr>
    </w:p>
    <w:p w14:paraId="429B1F1D" w14:textId="4BE62DD5" w:rsidR="003F2191" w:rsidRPr="00FF34C7" w:rsidRDefault="003F2191" w:rsidP="003F2191"/>
    <w:p w14:paraId="540564AA" w14:textId="7D9DD81A" w:rsidR="003F2191" w:rsidRDefault="003F2191" w:rsidP="003F2191"/>
    <w:p w14:paraId="4A23794C" w14:textId="157CE865" w:rsidR="003F2191" w:rsidRPr="003F2191" w:rsidRDefault="003F2191" w:rsidP="002A1433">
      <w:r>
        <w:tab/>
      </w:r>
    </w:p>
    <w:sectPr w:rsidR="003F2191" w:rsidRPr="003F2191" w:rsidSect="00495BC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D52F9" w14:textId="77777777" w:rsidR="007159B8" w:rsidRDefault="007159B8" w:rsidP="00D450B1">
      <w:r>
        <w:separator/>
      </w:r>
    </w:p>
  </w:endnote>
  <w:endnote w:type="continuationSeparator" w:id="0">
    <w:p w14:paraId="7A5A60FB" w14:textId="77777777" w:rsidR="007159B8" w:rsidRDefault="007159B8" w:rsidP="00D4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6BD8D" w14:textId="77777777" w:rsidR="007159B8" w:rsidRDefault="007159B8" w:rsidP="00D450B1">
      <w:r>
        <w:separator/>
      </w:r>
    </w:p>
  </w:footnote>
  <w:footnote w:type="continuationSeparator" w:id="0">
    <w:p w14:paraId="2FD6C107" w14:textId="77777777" w:rsidR="007159B8" w:rsidRDefault="007159B8" w:rsidP="00D45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F9"/>
    <w:rsid w:val="000B1513"/>
    <w:rsid w:val="000B38C5"/>
    <w:rsid w:val="0011758C"/>
    <w:rsid w:val="00133D5D"/>
    <w:rsid w:val="001569C1"/>
    <w:rsid w:val="001B77FE"/>
    <w:rsid w:val="002732FD"/>
    <w:rsid w:val="002A1433"/>
    <w:rsid w:val="002C135E"/>
    <w:rsid w:val="003770DD"/>
    <w:rsid w:val="00383916"/>
    <w:rsid w:val="003F2191"/>
    <w:rsid w:val="00495BCB"/>
    <w:rsid w:val="004E644B"/>
    <w:rsid w:val="004F78BA"/>
    <w:rsid w:val="005F731D"/>
    <w:rsid w:val="00611905"/>
    <w:rsid w:val="00660F2D"/>
    <w:rsid w:val="007159B8"/>
    <w:rsid w:val="007A6C3D"/>
    <w:rsid w:val="007B46E6"/>
    <w:rsid w:val="008716E9"/>
    <w:rsid w:val="00940EF9"/>
    <w:rsid w:val="009D1935"/>
    <w:rsid w:val="00A646AE"/>
    <w:rsid w:val="00A752D5"/>
    <w:rsid w:val="00A75E42"/>
    <w:rsid w:val="00BA0068"/>
    <w:rsid w:val="00C846BC"/>
    <w:rsid w:val="00C84DF9"/>
    <w:rsid w:val="00D03816"/>
    <w:rsid w:val="00D23351"/>
    <w:rsid w:val="00D450B1"/>
    <w:rsid w:val="00DF2F48"/>
    <w:rsid w:val="00E563CA"/>
    <w:rsid w:val="00EB1309"/>
    <w:rsid w:val="00EE1E6F"/>
    <w:rsid w:val="00F729C2"/>
    <w:rsid w:val="00FC74D5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D5AC8"/>
  <w15:chartTrackingRefBased/>
  <w15:docId w15:val="{E6EC63FF-3FA6-4E6D-A9D7-E3D6C809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9C2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0B1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0B1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\AppData\Roaming\Microsoft\Templates\Real%20estate%20flyer%20(quarter-page,%204%20per%20page)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3E96B-AEB7-4818-8917-9E0286F67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 (quarter-page, 4 per page)</Template>
  <TotalTime>103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Dickmeyer</dc:creator>
  <cp:keywords/>
  <dc:description/>
  <cp:lastModifiedBy>Charles Dickmeyer</cp:lastModifiedBy>
  <cp:revision>23</cp:revision>
  <cp:lastPrinted>2021-03-30T18:31:00Z</cp:lastPrinted>
  <dcterms:created xsi:type="dcterms:W3CDTF">2021-03-30T16:43:00Z</dcterms:created>
  <dcterms:modified xsi:type="dcterms:W3CDTF">2021-03-30T18:49:00Z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